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6CE" w:rsidRPr="00525926" w:rsidRDefault="001E6EEB" w:rsidP="001E6EEB">
      <w:pPr>
        <w:wordWrap/>
        <w:snapToGrid w:val="0"/>
        <w:spacing w:line="384" w:lineRule="auto"/>
        <w:jc w:val="center"/>
        <w:textAlignment w:val="baseline"/>
        <w:rPr>
          <w:b/>
          <w:sz w:val="32"/>
          <w:szCs w:val="32"/>
        </w:rPr>
      </w:pPr>
      <w:r w:rsidRPr="001E6EEB">
        <w:rPr>
          <w:rFonts w:ascii="HY헤드라인M" w:eastAsia="HY헤드라인M" w:hAnsi="굴림" w:cs="굴림" w:hint="eastAsia"/>
          <w:color w:val="000000"/>
          <w:spacing w:val="-16"/>
          <w:kern w:val="0"/>
          <w:sz w:val="32"/>
          <w:szCs w:val="38"/>
        </w:rPr>
        <w:t>2017 G-</w:t>
      </w:r>
      <w:bookmarkStart w:id="0" w:name="_GoBack"/>
      <w:bookmarkEnd w:id="0"/>
      <w:r w:rsidRPr="001E6EEB">
        <w:rPr>
          <w:rFonts w:ascii="HY헤드라인M" w:eastAsia="HY헤드라인M" w:hAnsi="굴림" w:cs="굴림" w:hint="eastAsia"/>
          <w:color w:val="000000"/>
          <w:spacing w:val="-16"/>
          <w:kern w:val="0"/>
          <w:sz w:val="32"/>
          <w:szCs w:val="38"/>
        </w:rPr>
        <w:t xml:space="preserve">LAND Festival </w:t>
      </w:r>
      <w:r w:rsidR="002B16CE" w:rsidRPr="00525926">
        <w:rPr>
          <w:rFonts w:hint="eastAsia"/>
          <w:b/>
          <w:sz w:val="32"/>
          <w:szCs w:val="32"/>
        </w:rPr>
        <w:t>자원봉사자 모집</w:t>
      </w:r>
    </w:p>
    <w:p w:rsidR="00E50322" w:rsidRDefault="00E50322" w:rsidP="00974B37">
      <w:pPr>
        <w:jc w:val="center"/>
        <w:rPr>
          <w:b/>
          <w:sz w:val="22"/>
        </w:rPr>
      </w:pPr>
    </w:p>
    <w:p w:rsidR="00E908E4" w:rsidRDefault="001E6EEB" w:rsidP="00E50322">
      <w:pPr>
        <w:ind w:firstLineChars="300" w:firstLine="600"/>
        <w:rPr>
          <w:b/>
        </w:rPr>
      </w:pPr>
      <w:r>
        <w:rPr>
          <w:rFonts w:hint="eastAsia"/>
          <w:b/>
        </w:rPr>
        <w:t>부산정보산업진흥원에서</w:t>
      </w:r>
      <w:r w:rsidR="00E50322" w:rsidRPr="00A20F1E">
        <w:rPr>
          <w:rFonts w:hint="eastAsia"/>
          <w:b/>
        </w:rPr>
        <w:t xml:space="preserve">는 </w:t>
      </w:r>
      <w:r>
        <w:rPr>
          <w:rFonts w:hint="eastAsia"/>
          <w:b/>
        </w:rPr>
        <w:t xml:space="preserve">건전한 게임문화 전파와 가족들의 게임문화 증진을 위해 </w:t>
      </w:r>
    </w:p>
    <w:p w:rsidR="00E908E4" w:rsidRDefault="001E6EEB" w:rsidP="00E50322">
      <w:pPr>
        <w:ind w:firstLineChars="300" w:firstLine="600"/>
        <w:rPr>
          <w:b/>
        </w:rPr>
      </w:pPr>
      <w:r>
        <w:rPr>
          <w:rFonts w:hint="eastAsia"/>
          <w:b/>
        </w:rPr>
        <w:t>국제 게임전시회인 G-STAR기간 동안 영화의전당</w:t>
      </w:r>
      <w:r w:rsidR="00E908E4">
        <w:rPr>
          <w:rFonts w:hint="eastAsia"/>
          <w:b/>
        </w:rPr>
        <w:t xml:space="preserve">에서 2017 G-LAND Festival을 개체합니다. </w:t>
      </w:r>
    </w:p>
    <w:p w:rsidR="00E908E4" w:rsidRDefault="00E908E4" w:rsidP="00E50322">
      <w:pPr>
        <w:ind w:firstLineChars="300" w:firstLine="600"/>
        <w:rPr>
          <w:b/>
        </w:rPr>
      </w:pPr>
      <w:r>
        <w:rPr>
          <w:rFonts w:hint="eastAsia"/>
          <w:b/>
        </w:rPr>
        <w:t xml:space="preserve">이에 봉사를 </w:t>
      </w:r>
      <w:r w:rsidR="00E50322" w:rsidRPr="00A20F1E">
        <w:rPr>
          <w:rFonts w:hint="eastAsia"/>
          <w:b/>
        </w:rPr>
        <w:t>매개로 한 소중한 만남과 봉사의 즐거움을 느끼고자 하는</w:t>
      </w:r>
      <w:r>
        <w:rPr>
          <w:rFonts w:hint="eastAsia"/>
          <w:b/>
        </w:rPr>
        <w:t xml:space="preserve"> </w:t>
      </w:r>
      <w:r w:rsidR="00E50322" w:rsidRPr="00A20F1E">
        <w:rPr>
          <w:rFonts w:hint="eastAsia"/>
          <w:b/>
        </w:rPr>
        <w:t xml:space="preserve">이들의 적극적인 </w:t>
      </w:r>
    </w:p>
    <w:p w:rsidR="00E50322" w:rsidRPr="00A20F1E" w:rsidRDefault="00E50322" w:rsidP="00E50322">
      <w:pPr>
        <w:ind w:firstLineChars="300" w:firstLine="600"/>
        <w:rPr>
          <w:b/>
        </w:rPr>
      </w:pPr>
      <w:r w:rsidRPr="00A20F1E">
        <w:rPr>
          <w:rFonts w:hint="eastAsia"/>
          <w:b/>
        </w:rPr>
        <w:t>참여를 기다립니다.</w:t>
      </w:r>
    </w:p>
    <w:p w:rsidR="00E50322" w:rsidRDefault="00E50322" w:rsidP="00E50322"/>
    <w:p w:rsidR="00525926" w:rsidRDefault="00525926" w:rsidP="00E50322"/>
    <w:p w:rsidR="00A4003E" w:rsidRPr="00A4003E" w:rsidRDefault="00776F24" w:rsidP="00EB2354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>
        <w:rPr>
          <w:rFonts w:cs="굴림"/>
          <w:b/>
          <w:bCs/>
          <w:color w:val="000000"/>
          <w:kern w:val="0"/>
          <w:sz w:val="30"/>
          <w:szCs w:val="30"/>
        </w:rPr>
        <w:t>◆</w:t>
      </w:r>
      <w:r w:rsidR="00A4003E" w:rsidRPr="00A4003E">
        <w:rPr>
          <w:rFonts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A4003E" w:rsidRPr="00A4003E">
        <w:rPr>
          <w:rFonts w:cs="굴림"/>
          <w:b/>
          <w:bCs/>
          <w:color w:val="000000"/>
          <w:kern w:val="0"/>
          <w:sz w:val="30"/>
          <w:szCs w:val="30"/>
        </w:rPr>
        <w:t>모집 요강</w:t>
      </w:r>
    </w:p>
    <w:p w:rsidR="00A4003E" w:rsidRDefault="00776F24" w:rsidP="00EB2354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/>
          <w:b/>
          <w:color w:val="000000"/>
          <w:kern w:val="0"/>
          <w:szCs w:val="20"/>
        </w:rPr>
        <w:t>》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b/>
          <w:color w:val="000000"/>
          <w:kern w:val="0"/>
          <w:szCs w:val="20"/>
        </w:rPr>
        <w:t>모집기간</w:t>
      </w:r>
      <w:r w:rsidR="00A4003E" w:rsidRPr="00A4003E">
        <w:rPr>
          <w:rFonts w:cs="굴림"/>
          <w:color w:val="000000"/>
          <w:kern w:val="0"/>
          <w:szCs w:val="20"/>
        </w:rPr>
        <w:t xml:space="preserve"> </w:t>
      </w:r>
      <w:r w:rsidR="00A4003E" w:rsidRPr="00A4003E">
        <w:rPr>
          <w:rFonts w:cs="굴림" w:hint="eastAsia"/>
          <w:color w:val="000000"/>
          <w:kern w:val="0"/>
          <w:szCs w:val="20"/>
        </w:rPr>
        <w:t>: 2017</w:t>
      </w:r>
      <w:r w:rsidR="00A4003E" w:rsidRPr="00A4003E">
        <w:rPr>
          <w:rFonts w:cs="굴림"/>
          <w:color w:val="000000"/>
          <w:kern w:val="0"/>
          <w:szCs w:val="20"/>
        </w:rPr>
        <w:t xml:space="preserve">년 </w:t>
      </w:r>
      <w:r w:rsidR="00E908E4">
        <w:rPr>
          <w:rFonts w:cs="굴림" w:hint="eastAsia"/>
          <w:color w:val="000000"/>
          <w:kern w:val="0"/>
          <w:szCs w:val="20"/>
        </w:rPr>
        <w:t>11</w:t>
      </w:r>
      <w:r w:rsidR="00A4003E" w:rsidRPr="00A4003E">
        <w:rPr>
          <w:rFonts w:cs="굴림"/>
          <w:color w:val="000000"/>
          <w:kern w:val="0"/>
          <w:szCs w:val="20"/>
        </w:rPr>
        <w:t xml:space="preserve">월 </w:t>
      </w:r>
      <w:r w:rsidR="00E908E4">
        <w:rPr>
          <w:rFonts w:cs="굴림" w:hint="eastAsia"/>
          <w:color w:val="000000"/>
          <w:kern w:val="0"/>
          <w:szCs w:val="20"/>
        </w:rPr>
        <w:t>8</w:t>
      </w:r>
      <w:r w:rsidR="00A4003E" w:rsidRPr="00A4003E">
        <w:rPr>
          <w:rFonts w:cs="굴림"/>
          <w:color w:val="000000"/>
          <w:kern w:val="0"/>
          <w:szCs w:val="20"/>
        </w:rPr>
        <w:t>일</w:t>
      </w:r>
      <w:r w:rsidR="00A4003E" w:rsidRPr="00A4003E">
        <w:rPr>
          <w:rFonts w:cs="굴림" w:hint="eastAsia"/>
          <w:color w:val="000000"/>
          <w:kern w:val="0"/>
          <w:szCs w:val="20"/>
        </w:rPr>
        <w:t>(</w:t>
      </w:r>
      <w:r w:rsidR="00E908E4">
        <w:rPr>
          <w:rFonts w:cs="굴림" w:hint="eastAsia"/>
          <w:color w:val="000000"/>
          <w:kern w:val="0"/>
          <w:szCs w:val="20"/>
        </w:rPr>
        <w:t>수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) ~ </w:t>
      </w:r>
      <w:r w:rsidR="00E908E4">
        <w:rPr>
          <w:rFonts w:cs="굴림" w:hint="eastAsia"/>
          <w:color w:val="000000"/>
          <w:kern w:val="0"/>
          <w:szCs w:val="20"/>
        </w:rPr>
        <w:t>11</w:t>
      </w:r>
      <w:r w:rsidR="00A4003E" w:rsidRPr="00A4003E">
        <w:rPr>
          <w:rFonts w:cs="굴림"/>
          <w:color w:val="000000"/>
          <w:kern w:val="0"/>
          <w:szCs w:val="20"/>
        </w:rPr>
        <w:t xml:space="preserve">월 </w:t>
      </w:r>
      <w:r w:rsidR="00E908E4">
        <w:rPr>
          <w:rFonts w:cs="굴림" w:hint="eastAsia"/>
          <w:color w:val="000000"/>
          <w:kern w:val="0"/>
          <w:szCs w:val="20"/>
        </w:rPr>
        <w:t>13</w:t>
      </w:r>
      <w:r w:rsidR="00A4003E" w:rsidRPr="00A4003E">
        <w:rPr>
          <w:rFonts w:cs="굴림"/>
          <w:color w:val="000000"/>
          <w:kern w:val="0"/>
          <w:szCs w:val="20"/>
        </w:rPr>
        <w:t>일</w:t>
      </w:r>
      <w:r w:rsidR="00A4003E" w:rsidRPr="00A4003E">
        <w:rPr>
          <w:rFonts w:cs="굴림" w:hint="eastAsia"/>
          <w:color w:val="000000"/>
          <w:kern w:val="0"/>
          <w:szCs w:val="20"/>
        </w:rPr>
        <w:t>(</w:t>
      </w:r>
      <w:r w:rsidR="00E908E4">
        <w:rPr>
          <w:rFonts w:cs="굴림" w:hint="eastAsia"/>
          <w:color w:val="000000"/>
          <w:kern w:val="0"/>
          <w:szCs w:val="20"/>
        </w:rPr>
        <w:t>월</w:t>
      </w:r>
      <w:r w:rsidR="00A4003E" w:rsidRPr="00A4003E">
        <w:rPr>
          <w:rFonts w:cs="굴림" w:hint="eastAsia"/>
          <w:color w:val="000000"/>
          <w:kern w:val="0"/>
          <w:szCs w:val="20"/>
        </w:rPr>
        <w:t>)</w:t>
      </w:r>
      <w:r w:rsidR="00E908E4">
        <w:rPr>
          <w:rFonts w:cs="굴림" w:hint="eastAsia"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color w:val="000000"/>
          <w:kern w:val="0"/>
          <w:szCs w:val="20"/>
        </w:rPr>
        <w:t>자정까지</w:t>
      </w:r>
    </w:p>
    <w:p w:rsidR="00A4003E" w:rsidRPr="00A4003E" w:rsidRDefault="00776F24" w:rsidP="00EB2354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/>
          <w:b/>
          <w:color w:val="000000"/>
          <w:kern w:val="0"/>
          <w:szCs w:val="20"/>
        </w:rPr>
        <w:t>》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b/>
          <w:color w:val="000000"/>
          <w:kern w:val="0"/>
          <w:szCs w:val="20"/>
        </w:rPr>
        <w:t>활동기간</w:t>
      </w:r>
      <w:r w:rsidR="00A4003E" w:rsidRPr="00A4003E">
        <w:rPr>
          <w:rFonts w:cs="굴림"/>
          <w:color w:val="000000"/>
          <w:kern w:val="0"/>
          <w:szCs w:val="20"/>
        </w:rPr>
        <w:t xml:space="preserve"> </w:t>
      </w:r>
      <w:r w:rsidR="00A4003E" w:rsidRPr="00A4003E">
        <w:rPr>
          <w:rFonts w:cs="굴림" w:hint="eastAsia"/>
          <w:color w:val="000000"/>
          <w:kern w:val="0"/>
          <w:szCs w:val="20"/>
        </w:rPr>
        <w:t>: 2017</w:t>
      </w:r>
      <w:r w:rsidR="00A4003E" w:rsidRPr="00A4003E">
        <w:rPr>
          <w:rFonts w:cs="굴림"/>
          <w:color w:val="000000"/>
          <w:kern w:val="0"/>
          <w:szCs w:val="20"/>
        </w:rPr>
        <w:t xml:space="preserve">년 </w:t>
      </w:r>
      <w:r w:rsidR="00E908E4">
        <w:rPr>
          <w:rFonts w:cs="굴림" w:hint="eastAsia"/>
          <w:color w:val="000000"/>
          <w:kern w:val="0"/>
          <w:szCs w:val="20"/>
        </w:rPr>
        <w:t>11</w:t>
      </w:r>
      <w:r w:rsidR="00A4003E" w:rsidRPr="00A4003E">
        <w:rPr>
          <w:rFonts w:cs="굴림"/>
          <w:color w:val="000000"/>
          <w:kern w:val="0"/>
          <w:szCs w:val="20"/>
        </w:rPr>
        <w:t xml:space="preserve">월 </w:t>
      </w:r>
      <w:r w:rsidR="00E908E4">
        <w:rPr>
          <w:rFonts w:cs="굴림" w:hint="eastAsia"/>
          <w:color w:val="000000"/>
          <w:kern w:val="0"/>
          <w:szCs w:val="20"/>
        </w:rPr>
        <w:t>15</w:t>
      </w:r>
      <w:r w:rsidR="00A4003E" w:rsidRPr="00A4003E">
        <w:rPr>
          <w:rFonts w:cs="굴림"/>
          <w:color w:val="000000"/>
          <w:kern w:val="0"/>
          <w:szCs w:val="20"/>
        </w:rPr>
        <w:t>일</w:t>
      </w:r>
      <w:r w:rsidR="00A4003E" w:rsidRPr="00A4003E">
        <w:rPr>
          <w:rFonts w:cs="굴림" w:hint="eastAsia"/>
          <w:color w:val="000000"/>
          <w:kern w:val="0"/>
          <w:szCs w:val="20"/>
        </w:rPr>
        <w:t>(</w:t>
      </w:r>
      <w:r w:rsidR="00E908E4">
        <w:rPr>
          <w:rFonts w:cs="굴림" w:hint="eastAsia"/>
          <w:color w:val="000000"/>
          <w:kern w:val="0"/>
          <w:szCs w:val="20"/>
        </w:rPr>
        <w:t>수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) ~ </w:t>
      </w:r>
      <w:r w:rsidR="00E908E4">
        <w:rPr>
          <w:rFonts w:cs="굴림" w:hint="eastAsia"/>
          <w:color w:val="000000"/>
          <w:kern w:val="0"/>
          <w:szCs w:val="20"/>
        </w:rPr>
        <w:t>11</w:t>
      </w:r>
      <w:r w:rsidR="00A4003E" w:rsidRPr="00A4003E">
        <w:rPr>
          <w:rFonts w:cs="굴림"/>
          <w:color w:val="000000"/>
          <w:kern w:val="0"/>
          <w:szCs w:val="20"/>
        </w:rPr>
        <w:t xml:space="preserve">월 </w:t>
      </w:r>
      <w:r w:rsidR="00E908E4">
        <w:rPr>
          <w:rFonts w:cs="굴림" w:hint="eastAsia"/>
          <w:color w:val="000000"/>
          <w:kern w:val="0"/>
          <w:szCs w:val="20"/>
        </w:rPr>
        <w:t>19</w:t>
      </w:r>
      <w:r w:rsidR="00A4003E" w:rsidRPr="00A4003E">
        <w:rPr>
          <w:rFonts w:cs="굴림"/>
          <w:color w:val="000000"/>
          <w:kern w:val="0"/>
          <w:szCs w:val="20"/>
        </w:rPr>
        <w:t>일</w:t>
      </w:r>
      <w:r w:rsidR="00A4003E" w:rsidRPr="00A4003E">
        <w:rPr>
          <w:rFonts w:cs="굴림" w:hint="eastAsia"/>
          <w:color w:val="000000"/>
          <w:kern w:val="0"/>
          <w:szCs w:val="20"/>
        </w:rPr>
        <w:t>(</w:t>
      </w:r>
      <w:r w:rsidR="00A4003E" w:rsidRPr="00A4003E">
        <w:rPr>
          <w:rFonts w:cs="굴림"/>
          <w:color w:val="000000"/>
          <w:kern w:val="0"/>
          <w:szCs w:val="20"/>
        </w:rPr>
        <w:t>일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) </w:t>
      </w:r>
      <w:r w:rsidR="00E908E4">
        <w:rPr>
          <w:rFonts w:cs="굴림" w:hint="eastAsia"/>
          <w:color w:val="000000"/>
          <w:kern w:val="0"/>
          <w:szCs w:val="20"/>
        </w:rPr>
        <w:t>5</w:t>
      </w:r>
      <w:r w:rsidR="00A4003E" w:rsidRPr="00A4003E">
        <w:rPr>
          <w:rFonts w:cs="굴림"/>
          <w:color w:val="000000"/>
          <w:kern w:val="0"/>
          <w:szCs w:val="20"/>
        </w:rPr>
        <w:t>일간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, </w:t>
      </w:r>
      <w:r w:rsidR="00E908E4">
        <w:rPr>
          <w:rFonts w:cs="굴림" w:hint="eastAsia"/>
          <w:color w:val="000000"/>
          <w:kern w:val="0"/>
          <w:szCs w:val="20"/>
        </w:rPr>
        <w:t>행사</w:t>
      </w:r>
      <w:r w:rsidR="00A4003E" w:rsidRPr="00A4003E">
        <w:rPr>
          <w:rFonts w:cs="굴림"/>
          <w:color w:val="000000"/>
          <w:kern w:val="0"/>
          <w:szCs w:val="20"/>
        </w:rPr>
        <w:t>기간 근무</w:t>
      </w:r>
    </w:p>
    <w:p w:rsidR="00A4003E" w:rsidRPr="00A4003E" w:rsidRDefault="00A4003E" w:rsidP="00EB2354">
      <w:pPr>
        <w:spacing w:line="360" w:lineRule="auto"/>
        <w:ind w:firstLineChars="50" w:firstLine="8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 xml:space="preserve">* 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>활동분야에 따라 활동기간이 변동될 수 있으며 일부 인원에 한하여 조기 활동이 요구될 수 있다</w:t>
      </w: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>.</w:t>
      </w:r>
    </w:p>
    <w:p w:rsidR="00A4003E" w:rsidRPr="00A4003E" w:rsidRDefault="00A4003E" w:rsidP="00EB2354">
      <w:pPr>
        <w:spacing w:line="360" w:lineRule="auto"/>
        <w:ind w:firstLineChars="50" w:firstLine="8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 xml:space="preserve">* 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>전 기간</w:t>
      </w: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 xml:space="preserve">, 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 xml:space="preserve">종일 활동을 원칙으로 하되 활동시간은 </w:t>
      </w: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>1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 xml:space="preserve">일 </w:t>
      </w: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>8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>시간을 초과하지 않는다</w:t>
      </w: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>.</w:t>
      </w:r>
    </w:p>
    <w:p w:rsidR="00A4003E" w:rsidRPr="00A4003E" w:rsidRDefault="00776F24" w:rsidP="00EB2354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/>
          <w:b/>
          <w:color w:val="000000"/>
          <w:kern w:val="0"/>
          <w:szCs w:val="20"/>
        </w:rPr>
        <w:t>》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b/>
          <w:color w:val="000000"/>
          <w:kern w:val="0"/>
          <w:szCs w:val="20"/>
        </w:rPr>
        <w:t>활동장소</w:t>
      </w:r>
      <w:r w:rsidR="00A4003E" w:rsidRPr="00A4003E">
        <w:rPr>
          <w:rFonts w:cs="굴림"/>
          <w:color w:val="000000"/>
          <w:kern w:val="0"/>
          <w:szCs w:val="20"/>
        </w:rPr>
        <w:t xml:space="preserve"> 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: </w:t>
      </w:r>
      <w:r w:rsidR="00A4003E" w:rsidRPr="00A4003E">
        <w:rPr>
          <w:rFonts w:cs="굴림"/>
          <w:color w:val="000000"/>
          <w:kern w:val="0"/>
          <w:szCs w:val="20"/>
        </w:rPr>
        <w:t>해운대구</w:t>
      </w:r>
      <w:r w:rsidR="00A4003E" w:rsidRPr="00A4003E">
        <w:rPr>
          <w:rFonts w:cs="굴림" w:hint="eastAsia"/>
          <w:color w:val="000000"/>
          <w:kern w:val="0"/>
          <w:szCs w:val="20"/>
        </w:rPr>
        <w:t>(</w:t>
      </w:r>
      <w:r w:rsidR="00A4003E" w:rsidRPr="00A4003E">
        <w:rPr>
          <w:rFonts w:cs="굴림"/>
          <w:color w:val="000000"/>
          <w:kern w:val="0"/>
          <w:szCs w:val="20"/>
        </w:rPr>
        <w:t>영화의전당</w:t>
      </w:r>
      <w:r w:rsidR="00A4003E" w:rsidRPr="008B27ED">
        <w:rPr>
          <w:rFonts w:cs="굴림" w:hint="eastAsia"/>
          <w:kern w:val="0"/>
          <w:szCs w:val="20"/>
        </w:rPr>
        <w:t>)</w:t>
      </w:r>
      <w:r w:rsidR="00A4003E" w:rsidRPr="00A4003E">
        <w:rPr>
          <w:rFonts w:cs="굴림" w:hint="eastAsia"/>
          <w:color w:val="0000FF"/>
          <w:kern w:val="0"/>
          <w:szCs w:val="20"/>
        </w:rPr>
        <w:t xml:space="preserve"> </w:t>
      </w:r>
      <w:r w:rsidR="00A4003E" w:rsidRPr="00A4003E">
        <w:rPr>
          <w:rFonts w:cs="굴림"/>
          <w:color w:val="000000"/>
          <w:kern w:val="0"/>
          <w:szCs w:val="20"/>
        </w:rPr>
        <w:t>등</w:t>
      </w:r>
      <w:r w:rsidR="00A4003E" w:rsidRPr="00A4003E">
        <w:rPr>
          <w:rFonts w:cs="굴림" w:hint="eastAsia"/>
          <w:color w:val="000000"/>
          <w:kern w:val="0"/>
          <w:szCs w:val="20"/>
        </w:rPr>
        <w:t>.</w:t>
      </w:r>
    </w:p>
    <w:p w:rsidR="00A4003E" w:rsidRPr="00A4003E" w:rsidRDefault="00776F24" w:rsidP="00EB2354">
      <w:pPr>
        <w:spacing w:line="360" w:lineRule="auto"/>
        <w:ind w:left="1300" w:hanging="1300"/>
        <w:textAlignment w:val="baseline"/>
        <w:rPr>
          <w:rFonts w:cs="굴림"/>
          <w:b/>
          <w:color w:val="000000"/>
          <w:kern w:val="0"/>
          <w:szCs w:val="20"/>
        </w:rPr>
      </w:pPr>
      <w:r w:rsidRPr="00776F24">
        <w:rPr>
          <w:rFonts w:cs="굴림"/>
          <w:b/>
          <w:color w:val="000000"/>
          <w:kern w:val="0"/>
          <w:szCs w:val="20"/>
        </w:rPr>
        <w:t>》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b/>
          <w:color w:val="000000"/>
          <w:kern w:val="0"/>
          <w:szCs w:val="20"/>
        </w:rPr>
        <w:t>모집대상</w:t>
      </w:r>
    </w:p>
    <w:p w:rsidR="00A4003E" w:rsidRPr="00A4003E" w:rsidRDefault="00A4003E" w:rsidP="00EB2354">
      <w:pPr>
        <w:spacing w:line="360" w:lineRule="auto"/>
        <w:ind w:left="1300" w:hanging="130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/>
          <w:color w:val="000000"/>
          <w:kern w:val="0"/>
          <w:szCs w:val="20"/>
        </w:rPr>
        <w:t xml:space="preserve">① </w:t>
      </w:r>
      <w:r w:rsidR="00E908E4">
        <w:rPr>
          <w:rFonts w:hint="eastAsia"/>
          <w:b/>
        </w:rPr>
        <w:t>2017 G-LAND Festival</w:t>
      </w:r>
      <w:r w:rsidR="00E908E4" w:rsidRPr="00A4003E">
        <w:rPr>
          <w:rFonts w:cs="굴림"/>
          <w:color w:val="000000"/>
          <w:kern w:val="0"/>
          <w:szCs w:val="20"/>
        </w:rPr>
        <w:t xml:space="preserve"> </w:t>
      </w:r>
      <w:r w:rsidRPr="00A4003E">
        <w:rPr>
          <w:rFonts w:cs="굴림"/>
          <w:color w:val="000000"/>
          <w:kern w:val="0"/>
          <w:szCs w:val="20"/>
        </w:rPr>
        <w:t>에 적극 참여 가능한 자</w:t>
      </w:r>
      <w:r w:rsidRPr="00A4003E">
        <w:rPr>
          <w:rFonts w:cs="굴림" w:hint="eastAsia"/>
          <w:color w:val="000000"/>
          <w:kern w:val="0"/>
          <w:szCs w:val="20"/>
        </w:rPr>
        <w:t>.</w:t>
      </w:r>
    </w:p>
    <w:p w:rsidR="00A4003E" w:rsidRPr="00A4003E" w:rsidRDefault="00A4003E" w:rsidP="00EB2354">
      <w:pPr>
        <w:spacing w:line="360" w:lineRule="auto"/>
        <w:ind w:left="1300" w:hanging="130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/>
          <w:color w:val="000000"/>
          <w:kern w:val="0"/>
          <w:szCs w:val="20"/>
        </w:rPr>
        <w:t>② 한국어 구사 가능한 외국 유학생 및 외국인 포함</w:t>
      </w:r>
      <w:r w:rsidRPr="00A4003E">
        <w:rPr>
          <w:rFonts w:cs="굴림" w:hint="eastAsia"/>
          <w:color w:val="000000"/>
          <w:kern w:val="0"/>
          <w:szCs w:val="20"/>
        </w:rPr>
        <w:t>.</w:t>
      </w:r>
    </w:p>
    <w:p w:rsidR="00A4003E" w:rsidRPr="00A4003E" w:rsidRDefault="00A4003E" w:rsidP="00EB2354">
      <w:pPr>
        <w:spacing w:line="360" w:lineRule="auto"/>
        <w:ind w:left="1300" w:hanging="130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/>
          <w:color w:val="000000"/>
          <w:kern w:val="0"/>
          <w:szCs w:val="20"/>
        </w:rPr>
        <w:t>③ 활동기간 내 교통비 및 체재비를 본인이 부담 가능한 분</w:t>
      </w:r>
      <w:r w:rsidRPr="00A4003E">
        <w:rPr>
          <w:rFonts w:cs="굴림" w:hint="eastAsia"/>
          <w:color w:val="000000"/>
          <w:kern w:val="0"/>
          <w:szCs w:val="20"/>
        </w:rPr>
        <w:t>.</w:t>
      </w:r>
    </w:p>
    <w:p w:rsidR="00A4003E" w:rsidRPr="00A4003E" w:rsidRDefault="00776F24" w:rsidP="00EB2354">
      <w:pPr>
        <w:spacing w:line="360" w:lineRule="auto"/>
        <w:ind w:left="1300" w:hanging="1300"/>
        <w:textAlignment w:val="baseline"/>
        <w:rPr>
          <w:rFonts w:cs="굴림"/>
          <w:b/>
          <w:color w:val="000000"/>
          <w:kern w:val="0"/>
          <w:szCs w:val="20"/>
        </w:rPr>
      </w:pPr>
      <w:r w:rsidRPr="00776F24">
        <w:rPr>
          <w:rFonts w:cs="굴림"/>
          <w:b/>
          <w:color w:val="000000"/>
          <w:kern w:val="0"/>
          <w:szCs w:val="20"/>
        </w:rPr>
        <w:t>》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b/>
          <w:color w:val="000000"/>
          <w:kern w:val="0"/>
          <w:szCs w:val="20"/>
        </w:rPr>
        <w:t xml:space="preserve">지원방법 </w:t>
      </w:r>
    </w:p>
    <w:p w:rsidR="00A4003E" w:rsidRPr="00A4003E" w:rsidRDefault="00A4003E" w:rsidP="00EB2354">
      <w:pPr>
        <w:spacing w:line="360" w:lineRule="auto"/>
        <w:ind w:left="1300" w:hanging="130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/>
          <w:color w:val="000000"/>
          <w:kern w:val="0"/>
          <w:szCs w:val="20"/>
        </w:rPr>
        <w:t>① 부산</w:t>
      </w:r>
      <w:r w:rsidR="00E908E4">
        <w:rPr>
          <w:rFonts w:cs="굴림" w:hint="eastAsia"/>
          <w:color w:val="000000"/>
          <w:kern w:val="0"/>
          <w:szCs w:val="20"/>
        </w:rPr>
        <w:t>정보산업진흥원</w:t>
      </w:r>
      <w:r w:rsidRPr="00A4003E">
        <w:rPr>
          <w:rFonts w:cs="굴림"/>
          <w:color w:val="000000"/>
          <w:kern w:val="0"/>
          <w:szCs w:val="20"/>
        </w:rPr>
        <w:t xml:space="preserve"> 홈페이지 </w:t>
      </w:r>
      <w:r w:rsidRPr="00A4003E">
        <w:rPr>
          <w:rFonts w:cs="굴림" w:hint="eastAsia"/>
          <w:color w:val="000000"/>
          <w:kern w:val="0"/>
          <w:szCs w:val="20"/>
        </w:rPr>
        <w:t>(</w:t>
      </w:r>
      <w:hyperlink r:id="rId8" w:tgtFrame="_blank" w:history="1">
        <w:r w:rsidR="00E908E4">
          <w:rPr>
            <w:rStyle w:val="urlarea2"/>
            <w:rFonts w:hint="eastAsia"/>
            <w:color w:val="0000CC"/>
            <w:sz w:val="18"/>
            <w:szCs w:val="18"/>
            <w:u w:val="single"/>
          </w:rPr>
          <w:t>www.busanit.or.kr</w:t>
        </w:r>
      </w:hyperlink>
      <w:r w:rsidRPr="00A4003E">
        <w:rPr>
          <w:rFonts w:cs="굴림" w:hint="eastAsia"/>
          <w:color w:val="000000"/>
          <w:kern w:val="0"/>
          <w:szCs w:val="20"/>
        </w:rPr>
        <w:t>)</w:t>
      </w:r>
      <w:r w:rsidRPr="00A4003E">
        <w:rPr>
          <w:rFonts w:cs="굴림"/>
          <w:color w:val="000000"/>
          <w:kern w:val="0"/>
          <w:szCs w:val="20"/>
        </w:rPr>
        <w:t>접속</w:t>
      </w:r>
      <w:r w:rsidRPr="00A4003E">
        <w:rPr>
          <w:rFonts w:cs="굴림" w:hint="eastAsia"/>
          <w:color w:val="000000"/>
          <w:kern w:val="0"/>
          <w:szCs w:val="20"/>
        </w:rPr>
        <w:t>.</w:t>
      </w:r>
    </w:p>
    <w:p w:rsidR="00A4003E" w:rsidRPr="00A4003E" w:rsidRDefault="00A4003E" w:rsidP="00EB2354">
      <w:pPr>
        <w:spacing w:line="360" w:lineRule="auto"/>
        <w:ind w:left="1300" w:hanging="130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/>
          <w:color w:val="000000"/>
          <w:kern w:val="0"/>
          <w:szCs w:val="20"/>
        </w:rPr>
        <w:t>② 모집요강 및 신청서 다운로드 후</w:t>
      </w:r>
      <w:r w:rsidRPr="00A4003E">
        <w:rPr>
          <w:rFonts w:cs="굴림" w:hint="eastAsia"/>
          <w:color w:val="000000"/>
          <w:kern w:val="0"/>
          <w:szCs w:val="20"/>
        </w:rPr>
        <w:t xml:space="preserve">, </w:t>
      </w:r>
      <w:r w:rsidRPr="00A4003E">
        <w:rPr>
          <w:rFonts w:cs="굴림"/>
          <w:color w:val="000000"/>
          <w:kern w:val="0"/>
          <w:szCs w:val="20"/>
        </w:rPr>
        <w:t>신청서 작성</w:t>
      </w:r>
      <w:r w:rsidRPr="00A4003E">
        <w:rPr>
          <w:rFonts w:cs="굴림" w:hint="eastAsia"/>
          <w:color w:val="000000"/>
          <w:kern w:val="0"/>
          <w:szCs w:val="20"/>
        </w:rPr>
        <w:t>.</w:t>
      </w:r>
    </w:p>
    <w:p w:rsidR="00A4003E" w:rsidRPr="00A4003E" w:rsidRDefault="00A4003E" w:rsidP="00EB2354">
      <w:pPr>
        <w:spacing w:line="360" w:lineRule="auto"/>
        <w:ind w:left="1300" w:hanging="130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/>
          <w:color w:val="000000"/>
          <w:kern w:val="0"/>
          <w:szCs w:val="20"/>
        </w:rPr>
        <w:t xml:space="preserve">③ </w:t>
      </w:r>
      <w:r w:rsidR="00E908E4">
        <w:rPr>
          <w:rFonts w:cs="굴림" w:hint="eastAsia"/>
          <w:b/>
          <w:bCs/>
          <w:color w:val="000000"/>
          <w:kern w:val="0"/>
          <w:szCs w:val="20"/>
        </w:rPr>
        <w:t>showdan08</w:t>
      </w:r>
      <w:r w:rsidRPr="00A4003E">
        <w:rPr>
          <w:rFonts w:cs="굴림" w:hint="eastAsia"/>
          <w:b/>
          <w:bCs/>
          <w:color w:val="000000"/>
          <w:kern w:val="0"/>
          <w:szCs w:val="20"/>
        </w:rPr>
        <w:t>@</w:t>
      </w:r>
      <w:r w:rsidR="0058592A">
        <w:rPr>
          <w:rFonts w:cs="굴림" w:hint="eastAsia"/>
          <w:b/>
          <w:bCs/>
          <w:color w:val="000000"/>
          <w:kern w:val="0"/>
          <w:szCs w:val="20"/>
        </w:rPr>
        <w:t>naver.com</w:t>
      </w:r>
      <w:r w:rsidRPr="00A4003E">
        <w:rPr>
          <w:rFonts w:cs="굴림"/>
          <w:color w:val="000000"/>
          <w:kern w:val="0"/>
          <w:szCs w:val="20"/>
        </w:rPr>
        <w:t>로 신청서 제출</w:t>
      </w:r>
      <w:r w:rsidRPr="00A4003E">
        <w:rPr>
          <w:rFonts w:cs="굴림" w:hint="eastAsia"/>
          <w:color w:val="000000"/>
          <w:kern w:val="0"/>
          <w:szCs w:val="20"/>
        </w:rPr>
        <w:t xml:space="preserve">. </w:t>
      </w:r>
      <w:r w:rsidRPr="00A4003E">
        <w:rPr>
          <w:rFonts w:cs="굴림"/>
          <w:color w:val="000000"/>
          <w:kern w:val="0"/>
          <w:szCs w:val="20"/>
        </w:rPr>
        <w:t>이메일 지원만 가능</w:t>
      </w:r>
      <w:r w:rsidRPr="00A4003E">
        <w:rPr>
          <w:rFonts w:cs="굴림" w:hint="eastAsia"/>
          <w:color w:val="000000"/>
          <w:kern w:val="0"/>
          <w:szCs w:val="20"/>
        </w:rPr>
        <w:t>.</w:t>
      </w:r>
    </w:p>
    <w:p w:rsidR="00A4003E" w:rsidRPr="00A4003E" w:rsidRDefault="00776F24" w:rsidP="00EB2354">
      <w:pPr>
        <w:spacing w:line="360" w:lineRule="auto"/>
        <w:textAlignment w:val="baseline"/>
        <w:rPr>
          <w:rFonts w:cs="굴림"/>
          <w:b/>
          <w:color w:val="000000"/>
          <w:kern w:val="0"/>
          <w:szCs w:val="20"/>
        </w:rPr>
      </w:pPr>
      <w:r w:rsidRPr="00776F24">
        <w:rPr>
          <w:rFonts w:cs="굴림"/>
          <w:b/>
          <w:color w:val="000000"/>
          <w:kern w:val="0"/>
          <w:szCs w:val="20"/>
        </w:rPr>
        <w:t>》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b/>
          <w:color w:val="000000"/>
          <w:kern w:val="0"/>
          <w:szCs w:val="20"/>
        </w:rPr>
        <w:t>선발과정</w:t>
      </w:r>
    </w:p>
    <w:p w:rsidR="00A4003E" w:rsidRPr="00A4003E" w:rsidRDefault="00776F24" w:rsidP="00EB2354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/>
          <w:color w:val="000000"/>
          <w:kern w:val="0"/>
          <w:szCs w:val="20"/>
        </w:rPr>
        <w:t>①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 </w:t>
      </w:r>
      <w:r w:rsidR="004E3322" w:rsidRPr="00A4003E">
        <w:rPr>
          <w:rFonts w:cs="굴림"/>
          <w:color w:val="000000"/>
          <w:kern w:val="0"/>
          <w:szCs w:val="20"/>
        </w:rPr>
        <w:t>최종</w:t>
      </w:r>
      <w:r w:rsidR="004E3322">
        <w:rPr>
          <w:rFonts w:cs="굴림" w:hint="eastAsia"/>
          <w:color w:val="000000"/>
          <w:kern w:val="0"/>
          <w:szCs w:val="20"/>
        </w:rPr>
        <w:t xml:space="preserve"> </w:t>
      </w:r>
      <w:r w:rsidR="004E3322" w:rsidRPr="00A4003E">
        <w:rPr>
          <w:rFonts w:cs="굴림"/>
          <w:color w:val="000000"/>
          <w:kern w:val="0"/>
          <w:szCs w:val="20"/>
        </w:rPr>
        <w:t>합격자</w:t>
      </w:r>
      <w:r w:rsidR="004E3322">
        <w:rPr>
          <w:rFonts w:cs="굴림" w:hint="eastAsia"/>
          <w:color w:val="000000"/>
          <w:kern w:val="0"/>
          <w:szCs w:val="20"/>
        </w:rPr>
        <w:t xml:space="preserve"> </w:t>
      </w:r>
      <w:r w:rsidR="004E3322" w:rsidRPr="00A4003E">
        <w:rPr>
          <w:rFonts w:cs="굴림"/>
          <w:color w:val="000000"/>
          <w:kern w:val="0"/>
          <w:szCs w:val="20"/>
        </w:rPr>
        <w:t>발표</w:t>
      </w:r>
      <w:r w:rsidR="004E3322">
        <w:rPr>
          <w:rFonts w:cs="굴림" w:hint="eastAsia"/>
          <w:color w:val="000000"/>
          <w:kern w:val="0"/>
          <w:szCs w:val="20"/>
        </w:rPr>
        <w:t xml:space="preserve"> 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: </w:t>
      </w:r>
      <w:r w:rsidR="00E908E4">
        <w:rPr>
          <w:rFonts w:cs="굴림" w:hint="eastAsia"/>
          <w:b/>
          <w:color w:val="000000"/>
          <w:kern w:val="0"/>
          <w:szCs w:val="20"/>
        </w:rPr>
        <w:t>11</w:t>
      </w:r>
      <w:r w:rsidR="00A4003E" w:rsidRPr="00A4003E">
        <w:rPr>
          <w:rFonts w:cs="굴림"/>
          <w:b/>
          <w:color w:val="000000"/>
          <w:kern w:val="0"/>
          <w:szCs w:val="20"/>
        </w:rPr>
        <w:t xml:space="preserve">월 </w:t>
      </w:r>
      <w:r w:rsidR="00E908E4">
        <w:rPr>
          <w:rFonts w:cs="굴림" w:hint="eastAsia"/>
          <w:b/>
          <w:color w:val="000000"/>
          <w:kern w:val="0"/>
          <w:szCs w:val="20"/>
        </w:rPr>
        <w:t>14</w:t>
      </w:r>
      <w:r w:rsidR="00A4003E" w:rsidRPr="00A4003E">
        <w:rPr>
          <w:rFonts w:cs="굴림"/>
          <w:b/>
          <w:color w:val="000000"/>
          <w:kern w:val="0"/>
          <w:szCs w:val="20"/>
        </w:rPr>
        <w:t>일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>(</w:t>
      </w:r>
      <w:r w:rsidR="00A4003E" w:rsidRPr="00A4003E">
        <w:rPr>
          <w:rFonts w:cs="굴림"/>
          <w:b/>
          <w:color w:val="000000"/>
          <w:kern w:val="0"/>
          <w:szCs w:val="20"/>
        </w:rPr>
        <w:t>화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>)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, </w:t>
      </w:r>
      <w:r w:rsidR="00A4003E" w:rsidRPr="00A4003E">
        <w:rPr>
          <w:rFonts w:cs="굴림"/>
          <w:color w:val="000000"/>
          <w:kern w:val="0"/>
          <w:szCs w:val="20"/>
        </w:rPr>
        <w:t>홈페이지 공고 및 개별 연락</w:t>
      </w:r>
      <w:r w:rsidR="00A4003E" w:rsidRPr="00A4003E">
        <w:rPr>
          <w:rFonts w:cs="굴림" w:hint="eastAsia"/>
          <w:color w:val="000000"/>
          <w:kern w:val="0"/>
          <w:szCs w:val="20"/>
        </w:rPr>
        <w:t>(</w:t>
      </w:r>
      <w:r w:rsidR="00A4003E" w:rsidRPr="00A4003E">
        <w:rPr>
          <w:rFonts w:cs="굴림"/>
          <w:color w:val="000000"/>
          <w:kern w:val="0"/>
          <w:szCs w:val="20"/>
        </w:rPr>
        <w:t>메일</w:t>
      </w:r>
      <w:r w:rsidR="00A4003E" w:rsidRPr="00A4003E">
        <w:rPr>
          <w:rFonts w:cs="굴림" w:hint="eastAsia"/>
          <w:color w:val="000000"/>
          <w:kern w:val="0"/>
          <w:szCs w:val="20"/>
        </w:rPr>
        <w:t>)</w:t>
      </w:r>
    </w:p>
    <w:p w:rsidR="00A4003E" w:rsidRPr="00A4003E" w:rsidRDefault="00776F24" w:rsidP="00EB2354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/>
          <w:color w:val="000000"/>
          <w:kern w:val="0"/>
          <w:szCs w:val="20"/>
        </w:rPr>
        <w:t>②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color w:val="000000"/>
          <w:kern w:val="0"/>
          <w:szCs w:val="20"/>
        </w:rPr>
        <w:t xml:space="preserve">자원봉사자 </w:t>
      </w:r>
      <w:r w:rsidR="004E3322">
        <w:rPr>
          <w:rFonts w:cs="굴림" w:hint="eastAsia"/>
          <w:color w:val="000000"/>
          <w:kern w:val="0"/>
          <w:szCs w:val="20"/>
        </w:rPr>
        <w:t xml:space="preserve"> </w:t>
      </w:r>
      <w:r w:rsidR="00A4003E" w:rsidRPr="00A4003E">
        <w:rPr>
          <w:rFonts w:cs="굴림"/>
          <w:color w:val="000000"/>
          <w:kern w:val="0"/>
          <w:szCs w:val="20"/>
        </w:rPr>
        <w:t xml:space="preserve">교육 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: </w:t>
      </w:r>
      <w:r w:rsidR="004E3322">
        <w:rPr>
          <w:rFonts w:cs="굴림" w:hint="eastAsia"/>
          <w:color w:val="000000"/>
          <w:kern w:val="0"/>
          <w:szCs w:val="20"/>
        </w:rPr>
        <w:t>11</w:t>
      </w:r>
      <w:r w:rsidR="00A4003E" w:rsidRPr="00A4003E">
        <w:rPr>
          <w:rFonts w:cs="굴림"/>
          <w:b/>
          <w:color w:val="000000"/>
          <w:kern w:val="0"/>
          <w:szCs w:val="20"/>
        </w:rPr>
        <w:t xml:space="preserve">월 </w:t>
      </w:r>
      <w:r w:rsidR="004E3322">
        <w:rPr>
          <w:rFonts w:cs="굴림" w:hint="eastAsia"/>
          <w:b/>
          <w:color w:val="000000"/>
          <w:kern w:val="0"/>
          <w:szCs w:val="20"/>
        </w:rPr>
        <w:t>15</w:t>
      </w:r>
      <w:r w:rsidR="00A4003E" w:rsidRPr="00A4003E">
        <w:rPr>
          <w:rFonts w:cs="굴림"/>
          <w:b/>
          <w:color w:val="000000"/>
          <w:kern w:val="0"/>
          <w:szCs w:val="20"/>
        </w:rPr>
        <w:t>일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>(</w:t>
      </w:r>
      <w:r w:rsidR="004E3322">
        <w:rPr>
          <w:rFonts w:cs="굴림" w:hint="eastAsia"/>
          <w:b/>
          <w:color w:val="000000"/>
          <w:kern w:val="0"/>
          <w:szCs w:val="20"/>
        </w:rPr>
        <w:t>수</w:t>
      </w:r>
      <w:r w:rsidR="00A4003E" w:rsidRPr="00A4003E">
        <w:rPr>
          <w:rFonts w:cs="굴림" w:hint="eastAsia"/>
          <w:b/>
          <w:color w:val="000000"/>
          <w:kern w:val="0"/>
          <w:szCs w:val="20"/>
        </w:rPr>
        <w:t>)</w:t>
      </w:r>
      <w:r w:rsidR="00A4003E" w:rsidRPr="00A4003E">
        <w:rPr>
          <w:rFonts w:cs="굴림" w:hint="eastAsia"/>
          <w:color w:val="000000"/>
          <w:kern w:val="0"/>
          <w:szCs w:val="20"/>
        </w:rPr>
        <w:t xml:space="preserve"> - </w:t>
      </w:r>
      <w:r w:rsidR="00A4003E" w:rsidRPr="00A4003E">
        <w:rPr>
          <w:rFonts w:cs="굴림"/>
          <w:color w:val="000000"/>
          <w:kern w:val="0"/>
          <w:szCs w:val="20"/>
        </w:rPr>
        <w:t>전체교육 실시 예정</w:t>
      </w:r>
      <w:r w:rsidR="00A4003E" w:rsidRPr="00A4003E">
        <w:rPr>
          <w:rFonts w:cs="굴림" w:hint="eastAsia"/>
          <w:color w:val="000000"/>
          <w:kern w:val="0"/>
          <w:szCs w:val="20"/>
        </w:rPr>
        <w:t>.</w:t>
      </w:r>
    </w:p>
    <w:p w:rsidR="00A4003E" w:rsidRPr="00A4003E" w:rsidRDefault="00A4003E" w:rsidP="00EB2354">
      <w:pPr>
        <w:spacing w:line="360" w:lineRule="auto"/>
        <w:ind w:firstLineChars="50" w:firstLine="80"/>
        <w:textAlignment w:val="baseline"/>
        <w:rPr>
          <w:rFonts w:cs="굴림"/>
          <w:color w:val="000000"/>
          <w:kern w:val="0"/>
          <w:szCs w:val="20"/>
        </w:rPr>
      </w:pP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 xml:space="preserve">* 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>상기 일정은 사무국 사정에 따라 추후 변경 가능하며</w:t>
      </w: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 xml:space="preserve">, 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 xml:space="preserve">모든 </w:t>
      </w:r>
      <w:r w:rsidRPr="004E3322">
        <w:rPr>
          <w:rFonts w:cs="굴림"/>
          <w:b/>
          <w:bCs/>
          <w:color w:val="000000" w:themeColor="text1"/>
          <w:kern w:val="0"/>
          <w:sz w:val="16"/>
          <w:szCs w:val="16"/>
        </w:rPr>
        <w:t>공지사항은 홈페이지를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 xml:space="preserve"> 통해 발표됩니다</w:t>
      </w: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>.</w:t>
      </w:r>
    </w:p>
    <w:p w:rsidR="00A4003E" w:rsidRDefault="00A4003E" w:rsidP="00EB2354">
      <w:pPr>
        <w:spacing w:line="360" w:lineRule="auto"/>
        <w:ind w:firstLineChars="50" w:firstLine="80"/>
        <w:textAlignment w:val="baseline"/>
        <w:rPr>
          <w:rFonts w:cs="굴림"/>
          <w:b/>
          <w:bCs/>
          <w:color w:val="000000"/>
          <w:kern w:val="0"/>
          <w:sz w:val="16"/>
          <w:szCs w:val="16"/>
        </w:rPr>
      </w:pP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 xml:space="preserve">* </w:t>
      </w:r>
      <w:r w:rsidRPr="00A4003E">
        <w:rPr>
          <w:rFonts w:cs="굴림"/>
          <w:b/>
          <w:bCs/>
          <w:color w:val="000000"/>
          <w:kern w:val="0"/>
          <w:sz w:val="16"/>
          <w:szCs w:val="16"/>
        </w:rPr>
        <w:t>자원봉사 실적 확인서 및 유교결석계 발급 가능합니다</w:t>
      </w:r>
      <w:r w:rsidRPr="00A4003E">
        <w:rPr>
          <w:rFonts w:cs="굴림" w:hint="eastAsia"/>
          <w:b/>
          <w:bCs/>
          <w:color w:val="000000"/>
          <w:kern w:val="0"/>
          <w:sz w:val="16"/>
          <w:szCs w:val="16"/>
        </w:rPr>
        <w:t xml:space="preserve">. </w:t>
      </w:r>
    </w:p>
    <w:p w:rsidR="004E3322" w:rsidRPr="00A4003E" w:rsidRDefault="004E3322" w:rsidP="004E3322">
      <w:pPr>
        <w:spacing w:line="360" w:lineRule="auto"/>
        <w:ind w:firstLineChars="50" w:firstLine="100"/>
        <w:textAlignment w:val="baseline"/>
        <w:rPr>
          <w:rFonts w:cs="굴림"/>
          <w:color w:val="000000"/>
          <w:kern w:val="0"/>
          <w:szCs w:val="20"/>
        </w:rPr>
      </w:pPr>
    </w:p>
    <w:p w:rsidR="00776F24" w:rsidRPr="00776F24" w:rsidRDefault="00776F24" w:rsidP="00EB2354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/>
          <w:b/>
          <w:bCs/>
          <w:color w:val="000000"/>
          <w:kern w:val="0"/>
          <w:sz w:val="30"/>
          <w:szCs w:val="30"/>
        </w:rPr>
        <w:lastRenderedPageBreak/>
        <w:t>◆</w:t>
      </w:r>
      <w:r w:rsidRPr="00776F24">
        <w:rPr>
          <w:rFonts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76F24">
        <w:rPr>
          <w:rFonts w:cs="굴림"/>
          <w:b/>
          <w:bCs/>
          <w:color w:val="000000"/>
          <w:kern w:val="0"/>
          <w:sz w:val="30"/>
          <w:szCs w:val="30"/>
        </w:rPr>
        <w:t>모집분야</w:t>
      </w:r>
      <w:r w:rsidR="007F1753">
        <w:rPr>
          <w:rFonts w:cs="굴림" w:hint="eastAsia"/>
          <w:b/>
          <w:bCs/>
          <w:color w:val="000000"/>
          <w:kern w:val="0"/>
          <w:sz w:val="30"/>
          <w:szCs w:val="30"/>
        </w:rPr>
        <w:t xml:space="preserve"> (총</w:t>
      </w:r>
      <w:r w:rsidR="00D87920">
        <w:rPr>
          <w:rFonts w:cs="굴림" w:hint="eastAsia"/>
          <w:b/>
          <w:bCs/>
          <w:color w:val="000000"/>
          <w:kern w:val="0"/>
          <w:sz w:val="30"/>
          <w:szCs w:val="30"/>
        </w:rPr>
        <w:t>30</w:t>
      </w:r>
      <w:r w:rsidR="007F1753">
        <w:rPr>
          <w:rFonts w:cs="굴림" w:hint="eastAsia"/>
          <w:b/>
          <w:bCs/>
          <w:color w:val="000000"/>
          <w:kern w:val="0"/>
          <w:sz w:val="30"/>
          <w:szCs w:val="30"/>
        </w:rPr>
        <w:t>명)</w:t>
      </w:r>
    </w:p>
    <w:p w:rsidR="00776F24" w:rsidRPr="00776F24" w:rsidRDefault="00776F24" w:rsidP="00EB2354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/>
          <w:b/>
          <w:color w:val="000000"/>
          <w:kern w:val="0"/>
          <w:szCs w:val="20"/>
        </w:rPr>
        <w:t>》</w:t>
      </w:r>
      <w:r w:rsidRPr="00776F24">
        <w:rPr>
          <w:rFonts w:cs="굴림" w:hint="eastAsia"/>
          <w:color w:val="000000"/>
          <w:kern w:val="0"/>
          <w:szCs w:val="20"/>
        </w:rPr>
        <w:t xml:space="preserve"> </w:t>
      </w:r>
      <w:r w:rsidR="004E3322">
        <w:rPr>
          <w:rFonts w:cs="굴림" w:hint="eastAsia"/>
          <w:color w:val="000000"/>
          <w:kern w:val="0"/>
          <w:szCs w:val="20"/>
        </w:rPr>
        <w:t>행사운영팀</w:t>
      </w:r>
      <w:r w:rsidR="00D87920">
        <w:rPr>
          <w:rFonts w:cs="굴림" w:hint="eastAsia"/>
          <w:color w:val="000000"/>
          <w:kern w:val="0"/>
          <w:szCs w:val="20"/>
        </w:rPr>
        <w:t>(20명)</w:t>
      </w:r>
    </w:p>
    <w:p w:rsidR="00776F24" w:rsidRDefault="00776F24" w:rsidP="004E3322">
      <w:pPr>
        <w:spacing w:line="360" w:lineRule="auto"/>
        <w:ind w:left="200" w:hangingChars="100" w:hanging="200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 w:hint="eastAsia"/>
          <w:color w:val="000000"/>
          <w:kern w:val="0"/>
          <w:szCs w:val="20"/>
        </w:rPr>
        <w:t xml:space="preserve">: </w:t>
      </w:r>
      <w:r w:rsidR="004E3322">
        <w:rPr>
          <w:rFonts w:cs="굴림" w:hint="eastAsia"/>
          <w:color w:val="000000"/>
          <w:kern w:val="0"/>
          <w:szCs w:val="20"/>
        </w:rPr>
        <w:t>영화의전당 야외행사장에 설치되는 패밀리존과 그린존의 운영지원과 행사장을 방문하는 관람객들의 편의를 위한 봉사 활동</w:t>
      </w:r>
    </w:p>
    <w:p w:rsidR="004E3322" w:rsidRPr="00776F24" w:rsidRDefault="004E3322" w:rsidP="004E3322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/>
          <w:b/>
          <w:color w:val="000000"/>
          <w:kern w:val="0"/>
          <w:szCs w:val="20"/>
        </w:rPr>
        <w:t>》</w:t>
      </w:r>
      <w:r w:rsidRPr="00776F24">
        <w:rPr>
          <w:rFonts w:cs="굴림" w:hint="eastAsia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무대운영팀</w:t>
      </w:r>
      <w:r w:rsidR="00D87920">
        <w:rPr>
          <w:rFonts w:cs="굴림" w:hint="eastAsia"/>
          <w:color w:val="000000"/>
          <w:kern w:val="0"/>
          <w:szCs w:val="20"/>
        </w:rPr>
        <w:t>(5명)</w:t>
      </w:r>
    </w:p>
    <w:p w:rsidR="004E3322" w:rsidRDefault="004E3322" w:rsidP="004E3322">
      <w:pPr>
        <w:spacing w:line="360" w:lineRule="auto"/>
        <w:ind w:left="200" w:hangingChars="100" w:hanging="200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 w:hint="eastAsia"/>
          <w:color w:val="000000"/>
          <w:kern w:val="0"/>
          <w:szCs w:val="20"/>
        </w:rPr>
        <w:t xml:space="preserve">: </w:t>
      </w:r>
      <w:r>
        <w:rPr>
          <w:rFonts w:cs="굴림" w:hint="eastAsia"/>
          <w:color w:val="000000"/>
          <w:kern w:val="0"/>
          <w:szCs w:val="20"/>
        </w:rPr>
        <w:t>게임음악회 및 기타 무대 이벤트</w:t>
      </w:r>
      <w:r w:rsidR="00D87920">
        <w:rPr>
          <w:rFonts w:cs="굴림" w:hint="eastAsia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진행시 무대에서 진행되는 다양한 업무지원 등의 봉사 활동</w:t>
      </w:r>
    </w:p>
    <w:p w:rsidR="004E3322" w:rsidRPr="00776F24" w:rsidRDefault="004E3322" w:rsidP="004E3322">
      <w:pPr>
        <w:spacing w:line="360" w:lineRule="auto"/>
        <w:textAlignment w:val="baseline"/>
        <w:rPr>
          <w:rFonts w:cs="굴림"/>
          <w:color w:val="000000"/>
          <w:kern w:val="0"/>
          <w:szCs w:val="20"/>
        </w:rPr>
      </w:pPr>
      <w:r>
        <w:rPr>
          <w:rFonts w:cs="굴림" w:hint="eastAsia"/>
          <w:color w:val="000000"/>
          <w:kern w:val="0"/>
          <w:szCs w:val="20"/>
        </w:rPr>
        <w:t xml:space="preserve"> </w:t>
      </w:r>
      <w:r w:rsidRPr="00776F24">
        <w:rPr>
          <w:rFonts w:cs="굴림"/>
          <w:b/>
          <w:color w:val="000000"/>
          <w:kern w:val="0"/>
          <w:szCs w:val="20"/>
        </w:rPr>
        <w:t>》</w:t>
      </w:r>
      <w:r w:rsidRPr="00776F24">
        <w:rPr>
          <w:rFonts w:cs="굴림" w:hint="eastAsia"/>
          <w:color w:val="000000"/>
          <w:kern w:val="0"/>
          <w:szCs w:val="20"/>
        </w:rPr>
        <w:t xml:space="preserve"> </w:t>
      </w:r>
      <w:r>
        <w:rPr>
          <w:rFonts w:cs="굴림" w:hint="eastAsia"/>
          <w:color w:val="000000"/>
          <w:kern w:val="0"/>
          <w:szCs w:val="20"/>
        </w:rPr>
        <w:t>홍보팀</w:t>
      </w:r>
      <w:r w:rsidR="00D87920">
        <w:rPr>
          <w:rFonts w:cs="굴림" w:hint="eastAsia"/>
          <w:color w:val="000000"/>
          <w:kern w:val="0"/>
          <w:szCs w:val="20"/>
        </w:rPr>
        <w:t>(5명)</w:t>
      </w:r>
    </w:p>
    <w:p w:rsidR="004E3322" w:rsidRDefault="004E3322" w:rsidP="004E3322">
      <w:pPr>
        <w:spacing w:line="360" w:lineRule="auto"/>
        <w:ind w:left="200" w:hangingChars="100" w:hanging="200"/>
        <w:textAlignment w:val="baseline"/>
        <w:rPr>
          <w:rFonts w:cs="굴림"/>
          <w:color w:val="000000"/>
          <w:kern w:val="0"/>
          <w:szCs w:val="20"/>
        </w:rPr>
      </w:pPr>
      <w:r w:rsidRPr="00776F24">
        <w:rPr>
          <w:rFonts w:cs="굴림" w:hint="eastAsia"/>
          <w:color w:val="000000"/>
          <w:kern w:val="0"/>
          <w:szCs w:val="20"/>
        </w:rPr>
        <w:t xml:space="preserve">: </w:t>
      </w:r>
      <w:r>
        <w:rPr>
          <w:rFonts w:cs="굴림" w:hint="eastAsia"/>
          <w:color w:val="000000"/>
          <w:kern w:val="0"/>
          <w:szCs w:val="20"/>
        </w:rPr>
        <w:t xml:space="preserve">행사장의 다양한 모습을 기록하고 </w:t>
      </w:r>
      <w:r w:rsidR="00D87920">
        <w:rPr>
          <w:rFonts w:cs="굴림" w:hint="eastAsia"/>
          <w:color w:val="000000"/>
          <w:kern w:val="0"/>
          <w:szCs w:val="20"/>
        </w:rPr>
        <w:t xml:space="preserve">SNS에 홍보하는 업무 </w:t>
      </w:r>
    </w:p>
    <w:p w:rsidR="007F1753" w:rsidRDefault="007F1753" w:rsidP="00EB2354">
      <w:pPr>
        <w:numPr>
          <w:ilvl w:val="0"/>
          <w:numId w:val="8"/>
        </w:numPr>
        <w:spacing w:line="360" w:lineRule="auto"/>
        <w:jc w:val="center"/>
        <w:rPr>
          <w:b/>
        </w:rPr>
      </w:pPr>
    </w:p>
    <w:sectPr w:rsidR="007F1753" w:rsidSect="0041574B">
      <w:pgSz w:w="11906" w:h="16838"/>
      <w:pgMar w:top="1440" w:right="1418" w:bottom="1440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AB3" w:rsidRDefault="00585AB3" w:rsidP="00881892">
      <w:r>
        <w:separator/>
      </w:r>
    </w:p>
  </w:endnote>
  <w:endnote w:type="continuationSeparator" w:id="0">
    <w:p w:rsidR="00585AB3" w:rsidRDefault="00585AB3" w:rsidP="00881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AB3" w:rsidRDefault="00585AB3" w:rsidP="00881892">
      <w:r>
        <w:separator/>
      </w:r>
    </w:p>
  </w:footnote>
  <w:footnote w:type="continuationSeparator" w:id="0">
    <w:p w:rsidR="00585AB3" w:rsidRDefault="00585AB3" w:rsidP="00881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5FF2"/>
    <w:multiLevelType w:val="multilevel"/>
    <w:tmpl w:val="0F78B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9389C"/>
    <w:multiLevelType w:val="hybridMultilevel"/>
    <w:tmpl w:val="06E839B2"/>
    <w:lvl w:ilvl="0" w:tplc="D6028B36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06E11FE5"/>
    <w:multiLevelType w:val="hybridMultilevel"/>
    <w:tmpl w:val="06E839B2"/>
    <w:lvl w:ilvl="0" w:tplc="D6028B36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08A95A63"/>
    <w:multiLevelType w:val="hybridMultilevel"/>
    <w:tmpl w:val="B7ACDE8E"/>
    <w:lvl w:ilvl="0" w:tplc="D5E2F8D6">
      <w:start w:val="1"/>
      <w:numFmt w:val="decimalEnclosedCircle"/>
      <w:lvlText w:val="%1"/>
      <w:lvlJc w:val="left"/>
      <w:pPr>
        <w:ind w:left="2110" w:hanging="360"/>
      </w:pPr>
      <w:rPr>
        <w:rFonts w:eastAsia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2550" w:hanging="400"/>
      </w:pPr>
    </w:lvl>
    <w:lvl w:ilvl="2" w:tplc="0409001B" w:tentative="1">
      <w:start w:val="1"/>
      <w:numFmt w:val="lowerRoman"/>
      <w:lvlText w:val="%3."/>
      <w:lvlJc w:val="right"/>
      <w:pPr>
        <w:ind w:left="2950" w:hanging="400"/>
      </w:pPr>
    </w:lvl>
    <w:lvl w:ilvl="3" w:tplc="0409000F" w:tentative="1">
      <w:start w:val="1"/>
      <w:numFmt w:val="decimal"/>
      <w:lvlText w:val="%4."/>
      <w:lvlJc w:val="left"/>
      <w:pPr>
        <w:ind w:left="3350" w:hanging="400"/>
      </w:pPr>
    </w:lvl>
    <w:lvl w:ilvl="4" w:tplc="04090019" w:tentative="1">
      <w:start w:val="1"/>
      <w:numFmt w:val="upperLetter"/>
      <w:lvlText w:val="%5."/>
      <w:lvlJc w:val="left"/>
      <w:pPr>
        <w:ind w:left="3750" w:hanging="400"/>
      </w:pPr>
    </w:lvl>
    <w:lvl w:ilvl="5" w:tplc="0409001B" w:tentative="1">
      <w:start w:val="1"/>
      <w:numFmt w:val="lowerRoman"/>
      <w:lvlText w:val="%6."/>
      <w:lvlJc w:val="right"/>
      <w:pPr>
        <w:ind w:left="4150" w:hanging="400"/>
      </w:pPr>
    </w:lvl>
    <w:lvl w:ilvl="6" w:tplc="0409000F" w:tentative="1">
      <w:start w:val="1"/>
      <w:numFmt w:val="decimal"/>
      <w:lvlText w:val="%7."/>
      <w:lvlJc w:val="left"/>
      <w:pPr>
        <w:ind w:left="4550" w:hanging="400"/>
      </w:pPr>
    </w:lvl>
    <w:lvl w:ilvl="7" w:tplc="04090019" w:tentative="1">
      <w:start w:val="1"/>
      <w:numFmt w:val="upperLetter"/>
      <w:lvlText w:val="%8."/>
      <w:lvlJc w:val="left"/>
      <w:pPr>
        <w:ind w:left="4950" w:hanging="400"/>
      </w:pPr>
    </w:lvl>
    <w:lvl w:ilvl="8" w:tplc="0409001B" w:tentative="1">
      <w:start w:val="1"/>
      <w:numFmt w:val="lowerRoman"/>
      <w:lvlText w:val="%9."/>
      <w:lvlJc w:val="right"/>
      <w:pPr>
        <w:ind w:left="5350" w:hanging="400"/>
      </w:pPr>
    </w:lvl>
  </w:abstractNum>
  <w:abstractNum w:abstractNumId="4" w15:restartNumberingAfterBreak="0">
    <w:nsid w:val="091C3174"/>
    <w:multiLevelType w:val="hybridMultilevel"/>
    <w:tmpl w:val="93D6E48A"/>
    <w:lvl w:ilvl="0" w:tplc="CC7AFAF0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 w15:restartNumberingAfterBreak="0">
    <w:nsid w:val="12CF5062"/>
    <w:multiLevelType w:val="hybridMultilevel"/>
    <w:tmpl w:val="06E839B2"/>
    <w:lvl w:ilvl="0" w:tplc="D6028B36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4107138"/>
    <w:multiLevelType w:val="hybridMultilevel"/>
    <w:tmpl w:val="06E839B2"/>
    <w:lvl w:ilvl="0" w:tplc="D6028B36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19EE6E8C"/>
    <w:multiLevelType w:val="hybridMultilevel"/>
    <w:tmpl w:val="4474A748"/>
    <w:lvl w:ilvl="0" w:tplc="B7388296">
      <w:start w:val="1"/>
      <w:numFmt w:val="decimalEnclosedCircle"/>
      <w:lvlText w:val="%1"/>
      <w:lvlJc w:val="left"/>
      <w:pPr>
        <w:ind w:left="2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600" w:hanging="400"/>
      </w:pPr>
    </w:lvl>
    <w:lvl w:ilvl="2" w:tplc="0409001B" w:tentative="1">
      <w:start w:val="1"/>
      <w:numFmt w:val="lowerRoman"/>
      <w:lvlText w:val="%3."/>
      <w:lvlJc w:val="right"/>
      <w:pPr>
        <w:ind w:left="3000" w:hanging="400"/>
      </w:pPr>
    </w:lvl>
    <w:lvl w:ilvl="3" w:tplc="0409000F" w:tentative="1">
      <w:start w:val="1"/>
      <w:numFmt w:val="decimal"/>
      <w:lvlText w:val="%4."/>
      <w:lvlJc w:val="left"/>
      <w:pPr>
        <w:ind w:left="3400" w:hanging="400"/>
      </w:pPr>
    </w:lvl>
    <w:lvl w:ilvl="4" w:tplc="04090019" w:tentative="1">
      <w:start w:val="1"/>
      <w:numFmt w:val="upperLetter"/>
      <w:lvlText w:val="%5."/>
      <w:lvlJc w:val="left"/>
      <w:pPr>
        <w:ind w:left="3800" w:hanging="400"/>
      </w:pPr>
    </w:lvl>
    <w:lvl w:ilvl="5" w:tplc="0409001B" w:tentative="1">
      <w:start w:val="1"/>
      <w:numFmt w:val="lowerRoman"/>
      <w:lvlText w:val="%6."/>
      <w:lvlJc w:val="right"/>
      <w:pPr>
        <w:ind w:left="4200" w:hanging="400"/>
      </w:pPr>
    </w:lvl>
    <w:lvl w:ilvl="6" w:tplc="0409000F" w:tentative="1">
      <w:start w:val="1"/>
      <w:numFmt w:val="decimal"/>
      <w:lvlText w:val="%7."/>
      <w:lvlJc w:val="left"/>
      <w:pPr>
        <w:ind w:left="4600" w:hanging="400"/>
      </w:pPr>
    </w:lvl>
    <w:lvl w:ilvl="7" w:tplc="04090019" w:tentative="1">
      <w:start w:val="1"/>
      <w:numFmt w:val="upperLetter"/>
      <w:lvlText w:val="%8."/>
      <w:lvlJc w:val="left"/>
      <w:pPr>
        <w:ind w:left="5000" w:hanging="400"/>
      </w:pPr>
    </w:lvl>
    <w:lvl w:ilvl="8" w:tplc="0409001B" w:tentative="1">
      <w:start w:val="1"/>
      <w:numFmt w:val="lowerRoman"/>
      <w:lvlText w:val="%9."/>
      <w:lvlJc w:val="right"/>
      <w:pPr>
        <w:ind w:left="5400" w:hanging="400"/>
      </w:pPr>
    </w:lvl>
  </w:abstractNum>
  <w:abstractNum w:abstractNumId="8" w15:restartNumberingAfterBreak="0">
    <w:nsid w:val="201D1F91"/>
    <w:multiLevelType w:val="hybridMultilevel"/>
    <w:tmpl w:val="454CC39C"/>
    <w:lvl w:ilvl="0" w:tplc="72DAB4F2">
      <w:numFmt w:val="bullet"/>
      <w:lvlText w:val=""/>
      <w:lvlJc w:val="left"/>
      <w:pPr>
        <w:ind w:left="211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5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0" w:hanging="400"/>
      </w:pPr>
      <w:rPr>
        <w:rFonts w:ascii="Wingdings" w:hAnsi="Wingdings" w:hint="default"/>
      </w:rPr>
    </w:lvl>
  </w:abstractNum>
  <w:abstractNum w:abstractNumId="9" w15:restartNumberingAfterBreak="0">
    <w:nsid w:val="2592080B"/>
    <w:multiLevelType w:val="hybridMultilevel"/>
    <w:tmpl w:val="B8DE9A28"/>
    <w:lvl w:ilvl="0" w:tplc="BD7A72CE"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D596A45"/>
    <w:multiLevelType w:val="hybridMultilevel"/>
    <w:tmpl w:val="B7A0E3F8"/>
    <w:lvl w:ilvl="0" w:tplc="747E6C28"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2F725A6C"/>
    <w:multiLevelType w:val="hybridMultilevel"/>
    <w:tmpl w:val="521A39C2"/>
    <w:lvl w:ilvl="0" w:tplc="F3581F98">
      <w:numFmt w:val="bullet"/>
      <w:lvlText w:val="-"/>
      <w:lvlJc w:val="left"/>
      <w:pPr>
        <w:ind w:left="11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47750F3F"/>
    <w:multiLevelType w:val="multilevel"/>
    <w:tmpl w:val="19A8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FE3CB0"/>
    <w:multiLevelType w:val="hybridMultilevel"/>
    <w:tmpl w:val="403CB222"/>
    <w:lvl w:ilvl="0" w:tplc="1A4C1844">
      <w:start w:val="1"/>
      <w:numFmt w:val="decimalEnclosedCircle"/>
      <w:lvlText w:val="%1"/>
      <w:lvlJc w:val="left"/>
      <w:pPr>
        <w:ind w:left="21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585" w:hanging="400"/>
      </w:pPr>
    </w:lvl>
    <w:lvl w:ilvl="2" w:tplc="0409001B" w:tentative="1">
      <w:start w:val="1"/>
      <w:numFmt w:val="lowerRoman"/>
      <w:lvlText w:val="%3."/>
      <w:lvlJc w:val="right"/>
      <w:pPr>
        <w:ind w:left="2985" w:hanging="400"/>
      </w:pPr>
    </w:lvl>
    <w:lvl w:ilvl="3" w:tplc="0409000F" w:tentative="1">
      <w:start w:val="1"/>
      <w:numFmt w:val="decimal"/>
      <w:lvlText w:val="%4."/>
      <w:lvlJc w:val="left"/>
      <w:pPr>
        <w:ind w:left="3385" w:hanging="400"/>
      </w:pPr>
    </w:lvl>
    <w:lvl w:ilvl="4" w:tplc="04090019" w:tentative="1">
      <w:start w:val="1"/>
      <w:numFmt w:val="upperLetter"/>
      <w:lvlText w:val="%5."/>
      <w:lvlJc w:val="left"/>
      <w:pPr>
        <w:ind w:left="3785" w:hanging="400"/>
      </w:pPr>
    </w:lvl>
    <w:lvl w:ilvl="5" w:tplc="0409001B" w:tentative="1">
      <w:start w:val="1"/>
      <w:numFmt w:val="lowerRoman"/>
      <w:lvlText w:val="%6."/>
      <w:lvlJc w:val="right"/>
      <w:pPr>
        <w:ind w:left="4185" w:hanging="400"/>
      </w:pPr>
    </w:lvl>
    <w:lvl w:ilvl="6" w:tplc="0409000F" w:tentative="1">
      <w:start w:val="1"/>
      <w:numFmt w:val="decimal"/>
      <w:lvlText w:val="%7."/>
      <w:lvlJc w:val="left"/>
      <w:pPr>
        <w:ind w:left="4585" w:hanging="400"/>
      </w:pPr>
    </w:lvl>
    <w:lvl w:ilvl="7" w:tplc="04090019" w:tentative="1">
      <w:start w:val="1"/>
      <w:numFmt w:val="upperLetter"/>
      <w:lvlText w:val="%8."/>
      <w:lvlJc w:val="left"/>
      <w:pPr>
        <w:ind w:left="4985" w:hanging="400"/>
      </w:pPr>
    </w:lvl>
    <w:lvl w:ilvl="8" w:tplc="0409001B" w:tentative="1">
      <w:start w:val="1"/>
      <w:numFmt w:val="lowerRoman"/>
      <w:lvlText w:val="%9."/>
      <w:lvlJc w:val="right"/>
      <w:pPr>
        <w:ind w:left="5385" w:hanging="400"/>
      </w:pPr>
    </w:lvl>
  </w:abstractNum>
  <w:abstractNum w:abstractNumId="14" w15:restartNumberingAfterBreak="0">
    <w:nsid w:val="61E979C5"/>
    <w:multiLevelType w:val="hybridMultilevel"/>
    <w:tmpl w:val="438EF79C"/>
    <w:lvl w:ilvl="0" w:tplc="5CEA063A">
      <w:start w:val="1"/>
      <w:numFmt w:val="decimalEnclosedCircle"/>
      <w:lvlText w:val="%1"/>
      <w:lvlJc w:val="left"/>
      <w:pPr>
        <w:ind w:left="21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550" w:hanging="400"/>
      </w:pPr>
    </w:lvl>
    <w:lvl w:ilvl="2" w:tplc="0409001B" w:tentative="1">
      <w:start w:val="1"/>
      <w:numFmt w:val="lowerRoman"/>
      <w:lvlText w:val="%3."/>
      <w:lvlJc w:val="right"/>
      <w:pPr>
        <w:ind w:left="2950" w:hanging="400"/>
      </w:pPr>
    </w:lvl>
    <w:lvl w:ilvl="3" w:tplc="0409000F" w:tentative="1">
      <w:start w:val="1"/>
      <w:numFmt w:val="decimal"/>
      <w:lvlText w:val="%4."/>
      <w:lvlJc w:val="left"/>
      <w:pPr>
        <w:ind w:left="3350" w:hanging="400"/>
      </w:pPr>
    </w:lvl>
    <w:lvl w:ilvl="4" w:tplc="04090019" w:tentative="1">
      <w:start w:val="1"/>
      <w:numFmt w:val="upperLetter"/>
      <w:lvlText w:val="%5."/>
      <w:lvlJc w:val="left"/>
      <w:pPr>
        <w:ind w:left="3750" w:hanging="400"/>
      </w:pPr>
    </w:lvl>
    <w:lvl w:ilvl="5" w:tplc="0409001B" w:tentative="1">
      <w:start w:val="1"/>
      <w:numFmt w:val="lowerRoman"/>
      <w:lvlText w:val="%6."/>
      <w:lvlJc w:val="right"/>
      <w:pPr>
        <w:ind w:left="4150" w:hanging="400"/>
      </w:pPr>
    </w:lvl>
    <w:lvl w:ilvl="6" w:tplc="0409000F" w:tentative="1">
      <w:start w:val="1"/>
      <w:numFmt w:val="decimal"/>
      <w:lvlText w:val="%7."/>
      <w:lvlJc w:val="left"/>
      <w:pPr>
        <w:ind w:left="4550" w:hanging="400"/>
      </w:pPr>
    </w:lvl>
    <w:lvl w:ilvl="7" w:tplc="04090019" w:tentative="1">
      <w:start w:val="1"/>
      <w:numFmt w:val="upperLetter"/>
      <w:lvlText w:val="%8."/>
      <w:lvlJc w:val="left"/>
      <w:pPr>
        <w:ind w:left="4950" w:hanging="400"/>
      </w:pPr>
    </w:lvl>
    <w:lvl w:ilvl="8" w:tplc="0409001B" w:tentative="1">
      <w:start w:val="1"/>
      <w:numFmt w:val="lowerRoman"/>
      <w:lvlText w:val="%9."/>
      <w:lvlJc w:val="right"/>
      <w:pPr>
        <w:ind w:left="5350" w:hanging="400"/>
      </w:pPr>
    </w:lvl>
  </w:abstractNum>
  <w:abstractNum w:abstractNumId="15" w15:restartNumberingAfterBreak="0">
    <w:nsid w:val="69442285"/>
    <w:multiLevelType w:val="hybridMultilevel"/>
    <w:tmpl w:val="44C2115C"/>
    <w:lvl w:ilvl="0" w:tplc="B396EE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6AA339D4"/>
    <w:multiLevelType w:val="hybridMultilevel"/>
    <w:tmpl w:val="06E839B2"/>
    <w:lvl w:ilvl="0" w:tplc="D6028B36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7" w15:restartNumberingAfterBreak="0">
    <w:nsid w:val="72A16652"/>
    <w:multiLevelType w:val="hybridMultilevel"/>
    <w:tmpl w:val="5964EB12"/>
    <w:lvl w:ilvl="0" w:tplc="A3C084A0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2BD1DC1"/>
    <w:multiLevelType w:val="hybridMultilevel"/>
    <w:tmpl w:val="CF8844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2C666B8"/>
    <w:multiLevelType w:val="hybridMultilevel"/>
    <w:tmpl w:val="C5DAEC32"/>
    <w:lvl w:ilvl="0" w:tplc="D32CCA12">
      <w:start w:val="1"/>
      <w:numFmt w:val="decimalEnclosedCircle"/>
      <w:lvlText w:val="%1"/>
      <w:lvlJc w:val="left"/>
      <w:pPr>
        <w:ind w:left="1120" w:hanging="360"/>
      </w:pPr>
      <w:rPr>
        <w:rFonts w:eastAsia="맑은 고딕"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0" w15:restartNumberingAfterBreak="0">
    <w:nsid w:val="739A2841"/>
    <w:multiLevelType w:val="hybridMultilevel"/>
    <w:tmpl w:val="998611B0"/>
    <w:lvl w:ilvl="0" w:tplc="0504CEDE">
      <w:numFmt w:val="bullet"/>
      <w:lvlText w:val="◎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 w15:restartNumberingAfterBreak="0">
    <w:nsid w:val="75AD47CE"/>
    <w:multiLevelType w:val="hybridMultilevel"/>
    <w:tmpl w:val="00787BBC"/>
    <w:lvl w:ilvl="0" w:tplc="E5C8C5E8">
      <w:numFmt w:val="bullet"/>
      <w:lvlText w:val="※"/>
      <w:lvlJc w:val="left"/>
      <w:pPr>
        <w:ind w:left="211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5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0" w:hanging="400"/>
      </w:pPr>
      <w:rPr>
        <w:rFonts w:ascii="Wingdings" w:hAnsi="Wingdings" w:hint="default"/>
      </w:rPr>
    </w:lvl>
  </w:abstractNum>
  <w:abstractNum w:abstractNumId="22" w15:restartNumberingAfterBreak="0">
    <w:nsid w:val="79160297"/>
    <w:multiLevelType w:val="hybridMultilevel"/>
    <w:tmpl w:val="06E839B2"/>
    <w:lvl w:ilvl="0" w:tplc="D6028B36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3" w15:restartNumberingAfterBreak="0">
    <w:nsid w:val="7BF5303E"/>
    <w:multiLevelType w:val="hybridMultilevel"/>
    <w:tmpl w:val="B4BE70EC"/>
    <w:lvl w:ilvl="0" w:tplc="0980DC36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19"/>
  </w:num>
  <w:num w:numId="4">
    <w:abstractNumId w:val="13"/>
  </w:num>
  <w:num w:numId="5">
    <w:abstractNumId w:val="14"/>
  </w:num>
  <w:num w:numId="6">
    <w:abstractNumId w:val="3"/>
  </w:num>
  <w:num w:numId="7">
    <w:abstractNumId w:val="15"/>
  </w:num>
  <w:num w:numId="8">
    <w:abstractNumId w:val="4"/>
  </w:num>
  <w:num w:numId="9">
    <w:abstractNumId w:val="8"/>
  </w:num>
  <w:num w:numId="10">
    <w:abstractNumId w:val="20"/>
  </w:num>
  <w:num w:numId="11">
    <w:abstractNumId w:val="22"/>
  </w:num>
  <w:num w:numId="12">
    <w:abstractNumId w:val="17"/>
  </w:num>
  <w:num w:numId="13">
    <w:abstractNumId w:val="6"/>
  </w:num>
  <w:num w:numId="14">
    <w:abstractNumId w:val="5"/>
  </w:num>
  <w:num w:numId="15">
    <w:abstractNumId w:val="1"/>
  </w:num>
  <w:num w:numId="16">
    <w:abstractNumId w:val="16"/>
  </w:num>
  <w:num w:numId="17">
    <w:abstractNumId w:val="2"/>
  </w:num>
  <w:num w:numId="18">
    <w:abstractNumId w:val="9"/>
  </w:num>
  <w:num w:numId="19">
    <w:abstractNumId w:val="21"/>
  </w:num>
  <w:num w:numId="20">
    <w:abstractNumId w:val="10"/>
  </w:num>
  <w:num w:numId="21">
    <w:abstractNumId w:val="0"/>
  </w:num>
  <w:num w:numId="22">
    <w:abstractNumId w:val="18"/>
  </w:num>
  <w:num w:numId="23">
    <w:abstractNumId w:val="11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color="none [3201]" strokecolor="none [1942]">
      <v:fill color="none [3201]" color2="none [1302]" focusposition="1" focussize="" focus="100%" type="gradient"/>
      <v:stroke color="none [1942]" weight="1pt"/>
      <v:shadow on="t" type="perspective" color="none [1606]" opacity=".5" offset="1pt" offset2="-3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70D75"/>
    <w:rsid w:val="00020D44"/>
    <w:rsid w:val="00042ACB"/>
    <w:rsid w:val="00061CB2"/>
    <w:rsid w:val="00066643"/>
    <w:rsid w:val="00072E6F"/>
    <w:rsid w:val="000748F2"/>
    <w:rsid w:val="00083CD2"/>
    <w:rsid w:val="00091F4D"/>
    <w:rsid w:val="000A4044"/>
    <w:rsid w:val="000B47D1"/>
    <w:rsid w:val="000D0AFB"/>
    <w:rsid w:val="000E1A26"/>
    <w:rsid w:val="000F52C1"/>
    <w:rsid w:val="00137AF6"/>
    <w:rsid w:val="0014776A"/>
    <w:rsid w:val="001477D1"/>
    <w:rsid w:val="00154F83"/>
    <w:rsid w:val="00195087"/>
    <w:rsid w:val="001C00CA"/>
    <w:rsid w:val="001C602A"/>
    <w:rsid w:val="001C6730"/>
    <w:rsid w:val="001C793A"/>
    <w:rsid w:val="001D57FA"/>
    <w:rsid w:val="001E1A90"/>
    <w:rsid w:val="001E6EEB"/>
    <w:rsid w:val="001E7E18"/>
    <w:rsid w:val="002137FD"/>
    <w:rsid w:val="00217A54"/>
    <w:rsid w:val="00224A90"/>
    <w:rsid w:val="0024132A"/>
    <w:rsid w:val="0025780F"/>
    <w:rsid w:val="002748B6"/>
    <w:rsid w:val="00274FE0"/>
    <w:rsid w:val="002A27D5"/>
    <w:rsid w:val="002A594D"/>
    <w:rsid w:val="002B11C9"/>
    <w:rsid w:val="002B16CE"/>
    <w:rsid w:val="002E72F8"/>
    <w:rsid w:val="002F53BA"/>
    <w:rsid w:val="0030003A"/>
    <w:rsid w:val="00304439"/>
    <w:rsid w:val="00310286"/>
    <w:rsid w:val="00325801"/>
    <w:rsid w:val="003361DA"/>
    <w:rsid w:val="00337562"/>
    <w:rsid w:val="00343B1E"/>
    <w:rsid w:val="003443CB"/>
    <w:rsid w:val="00345D82"/>
    <w:rsid w:val="00354DF2"/>
    <w:rsid w:val="00356015"/>
    <w:rsid w:val="00361C60"/>
    <w:rsid w:val="00361DE2"/>
    <w:rsid w:val="00367C35"/>
    <w:rsid w:val="003738EB"/>
    <w:rsid w:val="003948AA"/>
    <w:rsid w:val="00397A99"/>
    <w:rsid w:val="003B0C90"/>
    <w:rsid w:val="003C2354"/>
    <w:rsid w:val="003D214F"/>
    <w:rsid w:val="003D2EED"/>
    <w:rsid w:val="003D6156"/>
    <w:rsid w:val="003F7755"/>
    <w:rsid w:val="00414061"/>
    <w:rsid w:val="0041574B"/>
    <w:rsid w:val="00417F8A"/>
    <w:rsid w:val="004238D5"/>
    <w:rsid w:val="00423ECD"/>
    <w:rsid w:val="00434B6E"/>
    <w:rsid w:val="00450119"/>
    <w:rsid w:val="0046501C"/>
    <w:rsid w:val="004775A7"/>
    <w:rsid w:val="00495BAD"/>
    <w:rsid w:val="004B7B95"/>
    <w:rsid w:val="004C208D"/>
    <w:rsid w:val="004E3322"/>
    <w:rsid w:val="00522E1D"/>
    <w:rsid w:val="00525926"/>
    <w:rsid w:val="0052593F"/>
    <w:rsid w:val="00525BBF"/>
    <w:rsid w:val="00534DD7"/>
    <w:rsid w:val="00535693"/>
    <w:rsid w:val="005358B9"/>
    <w:rsid w:val="005375D2"/>
    <w:rsid w:val="0054071D"/>
    <w:rsid w:val="005700CB"/>
    <w:rsid w:val="005711F3"/>
    <w:rsid w:val="0058592A"/>
    <w:rsid w:val="00585AB3"/>
    <w:rsid w:val="00587074"/>
    <w:rsid w:val="00596834"/>
    <w:rsid w:val="005A3BBA"/>
    <w:rsid w:val="005A485D"/>
    <w:rsid w:val="005B064A"/>
    <w:rsid w:val="005B14B5"/>
    <w:rsid w:val="005D5F73"/>
    <w:rsid w:val="005D7146"/>
    <w:rsid w:val="005E2E17"/>
    <w:rsid w:val="005E5E8F"/>
    <w:rsid w:val="005F100D"/>
    <w:rsid w:val="005F5DF0"/>
    <w:rsid w:val="00600EB2"/>
    <w:rsid w:val="00611FAA"/>
    <w:rsid w:val="00614768"/>
    <w:rsid w:val="00636AFA"/>
    <w:rsid w:val="0064643C"/>
    <w:rsid w:val="00673E03"/>
    <w:rsid w:val="00691475"/>
    <w:rsid w:val="006C7E7D"/>
    <w:rsid w:val="006E0F31"/>
    <w:rsid w:val="006F1F8A"/>
    <w:rsid w:val="006F2A99"/>
    <w:rsid w:val="006F32CC"/>
    <w:rsid w:val="007302D5"/>
    <w:rsid w:val="007424CE"/>
    <w:rsid w:val="00763C2E"/>
    <w:rsid w:val="00764435"/>
    <w:rsid w:val="00776F24"/>
    <w:rsid w:val="00785F70"/>
    <w:rsid w:val="00791D2D"/>
    <w:rsid w:val="007C3235"/>
    <w:rsid w:val="007C39D0"/>
    <w:rsid w:val="007C4CC8"/>
    <w:rsid w:val="007D059D"/>
    <w:rsid w:val="007D0843"/>
    <w:rsid w:val="007F1753"/>
    <w:rsid w:val="007F5AE2"/>
    <w:rsid w:val="00830708"/>
    <w:rsid w:val="00831B5C"/>
    <w:rsid w:val="00846E49"/>
    <w:rsid w:val="008710A4"/>
    <w:rsid w:val="0087768A"/>
    <w:rsid w:val="00881892"/>
    <w:rsid w:val="0089419B"/>
    <w:rsid w:val="008B27ED"/>
    <w:rsid w:val="008C1EBD"/>
    <w:rsid w:val="008C7277"/>
    <w:rsid w:val="008D0509"/>
    <w:rsid w:val="008D6CBF"/>
    <w:rsid w:val="008E1A22"/>
    <w:rsid w:val="008E5B1D"/>
    <w:rsid w:val="00900919"/>
    <w:rsid w:val="00932E1B"/>
    <w:rsid w:val="00936946"/>
    <w:rsid w:val="00951CD6"/>
    <w:rsid w:val="00953433"/>
    <w:rsid w:val="0095398E"/>
    <w:rsid w:val="00954A82"/>
    <w:rsid w:val="00974B37"/>
    <w:rsid w:val="00985E18"/>
    <w:rsid w:val="009864DD"/>
    <w:rsid w:val="00990791"/>
    <w:rsid w:val="009928F3"/>
    <w:rsid w:val="009A069A"/>
    <w:rsid w:val="009A41B0"/>
    <w:rsid w:val="009A4335"/>
    <w:rsid w:val="009C7A06"/>
    <w:rsid w:val="009D6DF3"/>
    <w:rsid w:val="009E2641"/>
    <w:rsid w:val="009F5E89"/>
    <w:rsid w:val="00A05CF3"/>
    <w:rsid w:val="00A11CB2"/>
    <w:rsid w:val="00A20F1E"/>
    <w:rsid w:val="00A27F5E"/>
    <w:rsid w:val="00A4003E"/>
    <w:rsid w:val="00A420FC"/>
    <w:rsid w:val="00A65470"/>
    <w:rsid w:val="00A65B89"/>
    <w:rsid w:val="00A70D75"/>
    <w:rsid w:val="00A77BA8"/>
    <w:rsid w:val="00A9059A"/>
    <w:rsid w:val="00A915B0"/>
    <w:rsid w:val="00AA1B81"/>
    <w:rsid w:val="00AA6DB3"/>
    <w:rsid w:val="00AA7607"/>
    <w:rsid w:val="00AC7A2F"/>
    <w:rsid w:val="00AE380D"/>
    <w:rsid w:val="00AF1A37"/>
    <w:rsid w:val="00B3076F"/>
    <w:rsid w:val="00B36AA4"/>
    <w:rsid w:val="00B42D55"/>
    <w:rsid w:val="00B52CC8"/>
    <w:rsid w:val="00B52EDF"/>
    <w:rsid w:val="00B64990"/>
    <w:rsid w:val="00B83328"/>
    <w:rsid w:val="00B97544"/>
    <w:rsid w:val="00BA55C5"/>
    <w:rsid w:val="00BB0048"/>
    <w:rsid w:val="00BB7D3A"/>
    <w:rsid w:val="00BD0124"/>
    <w:rsid w:val="00BD1456"/>
    <w:rsid w:val="00BF2E71"/>
    <w:rsid w:val="00BF5BAE"/>
    <w:rsid w:val="00BF5F37"/>
    <w:rsid w:val="00C068EC"/>
    <w:rsid w:val="00C12CC3"/>
    <w:rsid w:val="00C30AA5"/>
    <w:rsid w:val="00C312ED"/>
    <w:rsid w:val="00C371BC"/>
    <w:rsid w:val="00C413B4"/>
    <w:rsid w:val="00C422BA"/>
    <w:rsid w:val="00C521B9"/>
    <w:rsid w:val="00C52582"/>
    <w:rsid w:val="00C57022"/>
    <w:rsid w:val="00C61DB8"/>
    <w:rsid w:val="00C649D5"/>
    <w:rsid w:val="00C75B20"/>
    <w:rsid w:val="00C916EE"/>
    <w:rsid w:val="00CA215C"/>
    <w:rsid w:val="00CB0A5A"/>
    <w:rsid w:val="00CB6143"/>
    <w:rsid w:val="00CB7F89"/>
    <w:rsid w:val="00CD2236"/>
    <w:rsid w:val="00CD772B"/>
    <w:rsid w:val="00CE10B6"/>
    <w:rsid w:val="00CF53B5"/>
    <w:rsid w:val="00D10903"/>
    <w:rsid w:val="00D35488"/>
    <w:rsid w:val="00D43C51"/>
    <w:rsid w:val="00D53644"/>
    <w:rsid w:val="00D5445B"/>
    <w:rsid w:val="00D601A7"/>
    <w:rsid w:val="00D64F37"/>
    <w:rsid w:val="00D7246B"/>
    <w:rsid w:val="00D80BE1"/>
    <w:rsid w:val="00D87920"/>
    <w:rsid w:val="00D87A35"/>
    <w:rsid w:val="00D87B63"/>
    <w:rsid w:val="00D92991"/>
    <w:rsid w:val="00DA64C2"/>
    <w:rsid w:val="00DB5BB5"/>
    <w:rsid w:val="00DC5557"/>
    <w:rsid w:val="00DC7619"/>
    <w:rsid w:val="00DD043F"/>
    <w:rsid w:val="00DD10C3"/>
    <w:rsid w:val="00DD7496"/>
    <w:rsid w:val="00DE1688"/>
    <w:rsid w:val="00DE479F"/>
    <w:rsid w:val="00DF7522"/>
    <w:rsid w:val="00E0491C"/>
    <w:rsid w:val="00E0770F"/>
    <w:rsid w:val="00E202A0"/>
    <w:rsid w:val="00E30B3D"/>
    <w:rsid w:val="00E44C31"/>
    <w:rsid w:val="00E47EF4"/>
    <w:rsid w:val="00E50322"/>
    <w:rsid w:val="00E81739"/>
    <w:rsid w:val="00E908E4"/>
    <w:rsid w:val="00EB2354"/>
    <w:rsid w:val="00EB7D55"/>
    <w:rsid w:val="00ED0373"/>
    <w:rsid w:val="00F10959"/>
    <w:rsid w:val="00F13C32"/>
    <w:rsid w:val="00F21A38"/>
    <w:rsid w:val="00F22835"/>
    <w:rsid w:val="00F27AB9"/>
    <w:rsid w:val="00F33DED"/>
    <w:rsid w:val="00F351E1"/>
    <w:rsid w:val="00F40969"/>
    <w:rsid w:val="00F416F4"/>
    <w:rsid w:val="00F47AA7"/>
    <w:rsid w:val="00F5054A"/>
    <w:rsid w:val="00F50EE5"/>
    <w:rsid w:val="00F6235D"/>
    <w:rsid w:val="00F626BE"/>
    <w:rsid w:val="00F637CC"/>
    <w:rsid w:val="00F71444"/>
    <w:rsid w:val="00F72206"/>
    <w:rsid w:val="00F81FA9"/>
    <w:rsid w:val="00F91EDF"/>
    <w:rsid w:val="00F92A8F"/>
    <w:rsid w:val="00F96F2C"/>
    <w:rsid w:val="00FA622A"/>
    <w:rsid w:val="00FC4D15"/>
    <w:rsid w:val="00FD4BA2"/>
    <w:rsid w:val="00FD4CC0"/>
    <w:rsid w:val="00FE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none [3201]" strokecolor="none [1942]">
      <v:fill color="none [3201]" color2="none [1302]" focusposition="1" focussize="" focus="100%" type="gradient"/>
      <v:stroke color="none [1942]" weight="1pt"/>
      <v:shadow on="t" type="perspective" color="none [1606]" opacity=".5" offset="1pt" offset2="-3pt"/>
    </o:shapedefaults>
    <o:shapelayout v:ext="edit">
      <o:idmap v:ext="edit" data="1"/>
    </o:shapelayout>
  </w:shapeDefaults>
  <w:decimalSymbol w:val="."/>
  <w:listSeparator w:val=","/>
  <w14:docId w14:val="6BD58B9B"/>
  <w15:docId w15:val="{A0F1DC24-E25D-4AF9-9503-402DC8201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3CB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E8F"/>
    <w:pPr>
      <w:ind w:leftChars="400" w:left="800"/>
    </w:pPr>
  </w:style>
  <w:style w:type="character" w:styleId="a4">
    <w:name w:val="Hyperlink"/>
    <w:uiPriority w:val="99"/>
    <w:unhideWhenUsed/>
    <w:rsid w:val="00BD1456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8818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881892"/>
  </w:style>
  <w:style w:type="paragraph" w:styleId="a6">
    <w:name w:val="footer"/>
    <w:basedOn w:val="a"/>
    <w:link w:val="Char0"/>
    <w:uiPriority w:val="99"/>
    <w:semiHidden/>
    <w:unhideWhenUsed/>
    <w:rsid w:val="008818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881892"/>
  </w:style>
  <w:style w:type="paragraph" w:styleId="a7">
    <w:name w:val="Balloon Text"/>
    <w:basedOn w:val="a"/>
    <w:link w:val="Char1"/>
    <w:uiPriority w:val="99"/>
    <w:semiHidden/>
    <w:unhideWhenUsed/>
    <w:rsid w:val="00310286"/>
    <w:rPr>
      <w:kern w:val="0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310286"/>
    <w:rPr>
      <w:rFonts w:ascii="맑은 고딕" w:eastAsia="맑은 고딕" w:hAnsi="맑은 고딕" w:cs="Times New Roman"/>
      <w:sz w:val="18"/>
      <w:szCs w:val="18"/>
    </w:rPr>
  </w:style>
  <w:style w:type="paragraph" w:customStyle="1" w:styleId="a8">
    <w:name w:val="바탕글"/>
    <w:basedOn w:val="a"/>
    <w:rsid w:val="00587074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9">
    <w:name w:val="Normal (Web)"/>
    <w:basedOn w:val="a"/>
    <w:uiPriority w:val="99"/>
    <w:unhideWhenUsed/>
    <w:rsid w:val="00F626B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a">
    <w:name w:val="Table Grid"/>
    <w:basedOn w:val="a1"/>
    <w:uiPriority w:val="59"/>
    <w:rsid w:val="001C00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rlarea2">
    <w:name w:val="url_area2"/>
    <w:basedOn w:val="a0"/>
    <w:rsid w:val="00E90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0740">
              <w:marLeft w:val="0"/>
              <w:marRight w:val="0"/>
              <w:marTop w:val="450"/>
              <w:marBottom w:val="0"/>
              <w:divBdr>
                <w:top w:val="single" w:sz="12" w:space="0" w:color="F7CF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4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6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78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anit.or.k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2008basff\2008%20&#54861;&#48372;&#54016;\&#51088;&#50896;&#48393;&#49324;\2008&#51088;&#48393;&#47784;&#51665;&#50836;&#44053;(&#54856;&#54168;&#51060;&#51648;&#50857;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B4D6E-F068-491C-85F7-152C270CD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2008자봉모집요강(홈페이지용)</Template>
  <TotalTime>1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1092</CharactersWithSpaces>
  <SharedDoc>false</SharedDoc>
  <HLinks>
    <vt:vector size="12" baseType="variant">
      <vt:variant>
        <vt:i4>1769528</vt:i4>
      </vt:variant>
      <vt:variant>
        <vt:i4>3</vt:i4>
      </vt:variant>
      <vt:variant>
        <vt:i4>0</vt:i4>
      </vt:variant>
      <vt:variant>
        <vt:i4>5</vt:i4>
      </vt:variant>
      <vt:variant>
        <vt:lpwstr>mailto:office@bisff.org</vt:lpwstr>
      </vt:variant>
      <vt:variant>
        <vt:lpwstr/>
      </vt:variant>
      <vt:variant>
        <vt:i4>5505114</vt:i4>
      </vt:variant>
      <vt:variant>
        <vt:i4>0</vt:i4>
      </vt:variant>
      <vt:variant>
        <vt:i4>0</vt:i4>
      </vt:variant>
      <vt:variant>
        <vt:i4>5</vt:i4>
      </vt:variant>
      <vt:variant>
        <vt:lpwstr>http://bisff.org/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vthdudv@naver.com</cp:lastModifiedBy>
  <cp:revision>5</cp:revision>
  <cp:lastPrinted>2016-03-10T05:03:00Z</cp:lastPrinted>
  <dcterms:created xsi:type="dcterms:W3CDTF">2017-11-07T01:24:00Z</dcterms:created>
  <dcterms:modified xsi:type="dcterms:W3CDTF">2017-11-09T04:51:00Z</dcterms:modified>
</cp:coreProperties>
</file>