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DF6" w:rsidRDefault="00954DF6">
      <w:pPr>
        <w:jc w:val="center"/>
        <w:rPr>
          <w:rFonts w:ascii="맑은 고딕" w:eastAsia="맑은 고딕" w:hAnsi="맑은 고딕"/>
          <w:b/>
          <w:sz w:val="28"/>
        </w:rPr>
      </w:pPr>
      <w:r>
        <w:rPr>
          <w:rFonts w:ascii="맑은 고딕" w:eastAsia="맑은 고딕" w:hAnsi="맑은 고딕" w:hint="eastAsia"/>
          <w:b/>
          <w:sz w:val="28"/>
        </w:rPr>
        <w:t xml:space="preserve">부산 글로벌게임센터(BGC) ORANGE FARM </w:t>
      </w:r>
      <w:r>
        <w:rPr>
          <w:rFonts w:ascii="맑은 고딕" w:eastAsia="맑은 고딕" w:hAnsi="맑은 고딕"/>
          <w:b/>
          <w:sz w:val="28"/>
        </w:rPr>
        <w:t>입주</w:t>
      </w:r>
      <w:r>
        <w:rPr>
          <w:rFonts w:ascii="맑은 고딕" w:eastAsia="맑은 고딕" w:hAnsi="맑은 고딕" w:hint="eastAsia"/>
          <w:b/>
          <w:sz w:val="28"/>
        </w:rPr>
        <w:t xml:space="preserve"> 신청서 (</w:t>
      </w:r>
      <w:r w:rsidR="00C20182">
        <w:rPr>
          <w:rFonts w:ascii="맑은 고딕" w:eastAsia="맑은 고딕" w:hAnsi="맑은 고딕" w:hint="eastAsia"/>
          <w:b/>
          <w:sz w:val="28"/>
        </w:rPr>
        <w:t>BGC</w:t>
      </w:r>
      <w:r w:rsidR="00C20182">
        <w:rPr>
          <w:rFonts w:ascii="맑은 고딕" w:eastAsia="맑은 고딕" w:hAnsi="맑은 고딕"/>
          <w:b/>
          <w:sz w:val="28"/>
        </w:rPr>
        <w:t xml:space="preserve"> </w:t>
      </w:r>
      <w:proofErr w:type="spellStart"/>
      <w:r w:rsidR="00C20182">
        <w:rPr>
          <w:rFonts w:ascii="맑은 고딕" w:eastAsia="맑은 고딕" w:hAnsi="맑은 고딕" w:hint="eastAsia"/>
          <w:b/>
          <w:sz w:val="28"/>
        </w:rPr>
        <w:t>인디랩</w:t>
      </w:r>
      <w:proofErr w:type="spellEnd"/>
      <w:r>
        <w:rPr>
          <w:rFonts w:ascii="맑은 고딕" w:eastAsia="맑은 고딕" w:hAnsi="맑은 고딕" w:hint="eastAsia"/>
          <w:b/>
          <w:sz w:val="28"/>
        </w:rPr>
        <w:t>)</w:t>
      </w:r>
    </w:p>
    <w:p w:rsidR="00954DF6" w:rsidRDefault="00954DF6">
      <w:pPr>
        <w:jc w:val="center"/>
        <w:rPr>
          <w:rFonts w:ascii="맑은 고딕" w:eastAsia="맑은 고딕" w:hAnsi="맑은 고딕"/>
          <w:b/>
          <w:sz w:val="16"/>
          <w:szCs w:val="16"/>
        </w:rPr>
      </w:pPr>
    </w:p>
    <w:p w:rsidR="00954DF6" w:rsidRDefault="00954DF6">
      <w:pPr>
        <w:spacing w:line="276" w:lineRule="auto"/>
        <w:ind w:firstLineChars="100" w:firstLine="240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>1. 기본 정보</w:t>
      </w:r>
    </w:p>
    <w:tbl>
      <w:tblPr>
        <w:tblW w:w="4847" w:type="pct"/>
        <w:tblInd w:w="2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706"/>
        <w:gridCol w:w="3248"/>
        <w:gridCol w:w="1553"/>
        <w:gridCol w:w="2826"/>
      </w:tblGrid>
      <w:tr w:rsidR="00954DF6">
        <w:trPr>
          <w:trHeight w:val="123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54DF6" w:rsidRDefault="003E17B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신청</w:t>
            </w:r>
            <w:r w:rsidR="004B47E3">
              <w:rPr>
                <w:rFonts w:ascii="맑은 고딕" w:eastAsia="맑은 고딕" w:hAnsi="맑은 고딕" w:hint="eastAsia"/>
                <w:b/>
              </w:rPr>
              <w:t>자</w:t>
            </w:r>
            <w:r>
              <w:rPr>
                <w:rFonts w:ascii="맑은 고딕" w:eastAsia="맑은 고딕" w:hAnsi="맑은 고딕" w:hint="eastAsia"/>
                <w:b/>
              </w:rPr>
              <w:t>명</w:t>
            </w:r>
          </w:p>
        </w:tc>
        <w:tc>
          <w:tcPr>
            <w:tcW w:w="4086" w:type="pct"/>
            <w:gridSpan w:val="3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F6" w:rsidRDefault="00954DF6">
            <w:pPr>
              <w:ind w:firstLineChars="59" w:firstLine="118"/>
              <w:jc w:val="left"/>
              <w:rPr>
                <w:rFonts w:ascii="맑은 고딕" w:eastAsia="맑은 고딕" w:hAnsi="맑은 고딕"/>
              </w:rPr>
            </w:pPr>
            <w:r>
              <w:br w:type="page"/>
            </w:r>
            <w:r>
              <w:rPr>
                <w:rFonts w:ascii="맑은 고딕" w:eastAsia="맑은 고딕" w:hAnsi="맑은 고딕" w:hint="eastAsia"/>
              </w:rPr>
              <w:t xml:space="preserve">(한글)                               (영문) </w:t>
            </w:r>
          </w:p>
        </w:tc>
      </w:tr>
      <w:tr w:rsidR="00954DF6">
        <w:trPr>
          <w:trHeight w:val="375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54DF6" w:rsidRDefault="00A472B7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휴대전화번호</w:t>
            </w:r>
          </w:p>
        </w:tc>
        <w:tc>
          <w:tcPr>
            <w:tcW w:w="17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E-mail</w:t>
            </w:r>
          </w:p>
        </w:tc>
        <w:tc>
          <w:tcPr>
            <w:tcW w:w="15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54DF6">
        <w:trPr>
          <w:trHeight w:val="375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54DF6" w:rsidRDefault="008B678B" w:rsidP="008B678B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주</w:t>
            </w:r>
            <w:r w:rsidR="004B47E3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4B47E3">
              <w:rPr>
                <w:rFonts w:ascii="맑은 고딕" w:eastAsia="맑은 고딕" w:hAnsi="맑은 고딕"/>
                <w:b/>
              </w:rPr>
              <w:t xml:space="preserve">     </w:t>
            </w:r>
            <w:r>
              <w:rPr>
                <w:rFonts w:ascii="맑은 고딕" w:eastAsia="맑은 고딕" w:hAnsi="맑은 고딕" w:hint="eastAsia"/>
                <w:b/>
              </w:rPr>
              <w:t>소</w:t>
            </w:r>
          </w:p>
        </w:tc>
        <w:tc>
          <w:tcPr>
            <w:tcW w:w="40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54DF6">
        <w:trPr>
          <w:trHeight w:val="375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954DF6" w:rsidRDefault="008B678B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S</w:t>
            </w:r>
            <w:r>
              <w:rPr>
                <w:rFonts w:ascii="맑은 고딕" w:eastAsia="맑은 고딕" w:hAnsi="맑은 고딕"/>
                <w:b/>
              </w:rPr>
              <w:t>NS/</w:t>
            </w:r>
            <w:r>
              <w:rPr>
                <w:rFonts w:ascii="맑은 고딕" w:eastAsia="맑은 고딕" w:hAnsi="맑은 고딕" w:hint="eastAsia"/>
                <w:b/>
              </w:rPr>
              <w:t>홈페이지</w:t>
            </w:r>
          </w:p>
        </w:tc>
        <w:tc>
          <w:tcPr>
            <w:tcW w:w="40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954DF6" w:rsidRDefault="00954DF6">
      <w:pPr>
        <w:ind w:firstLineChars="100" w:firstLine="200"/>
        <w:rPr>
          <w:rFonts w:ascii="맑은 고딕" w:eastAsia="맑은 고딕" w:hAnsi="맑은 고딕"/>
        </w:rPr>
      </w:pPr>
    </w:p>
    <w:p w:rsidR="00954DF6" w:rsidRDefault="00954DF6" w:rsidP="00513E88">
      <w:pPr>
        <w:spacing w:line="276" w:lineRule="auto"/>
        <w:ind w:firstLineChars="100" w:firstLine="240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 xml:space="preserve">2. 주요 </w:t>
      </w:r>
      <w:r w:rsidR="00513E88">
        <w:rPr>
          <w:rFonts w:ascii="맑은 고딕" w:eastAsia="맑은 고딕" w:hAnsi="맑은 고딕" w:hint="eastAsia"/>
          <w:b/>
          <w:sz w:val="24"/>
          <w:szCs w:val="24"/>
        </w:rPr>
        <w:t>이력</w:t>
      </w:r>
      <w:r>
        <w:rPr>
          <w:rFonts w:ascii="맑은 고딕" w:eastAsia="맑은 고딕" w:hAnsi="맑은 고딕" w:hint="eastAsia"/>
          <w:b/>
          <w:sz w:val="24"/>
          <w:szCs w:val="24"/>
        </w:rPr>
        <w:t xml:space="preserve"> </w:t>
      </w:r>
      <w:r w:rsidR="00513E88">
        <w:rPr>
          <w:rFonts w:ascii="맑은 고딕" w:eastAsia="맑은 고딕" w:hAnsi="맑은 고딕"/>
          <w:b/>
          <w:sz w:val="24"/>
          <w:szCs w:val="24"/>
        </w:rPr>
        <w:t>(</w:t>
      </w:r>
      <w:r w:rsidR="00513E88">
        <w:rPr>
          <w:rFonts w:ascii="맑은 고딕" w:eastAsia="맑은 고딕" w:hAnsi="맑은 고딕" w:hint="eastAsia"/>
          <w:b/>
          <w:sz w:val="24"/>
          <w:szCs w:val="24"/>
        </w:rPr>
        <w:t>프로젝트/대회/활동/공모전/창업/개발 등)</w:t>
      </w:r>
    </w:p>
    <w:tbl>
      <w:tblPr>
        <w:tblW w:w="4747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9"/>
        <w:gridCol w:w="969"/>
        <w:gridCol w:w="2996"/>
        <w:gridCol w:w="2878"/>
        <w:gridCol w:w="1329"/>
      </w:tblGrid>
      <w:tr w:rsidR="00954DF6">
        <w:trPr>
          <w:trHeight w:val="120"/>
        </w:trPr>
        <w:tc>
          <w:tcPr>
            <w:tcW w:w="530" w:type="pct"/>
            <w:shd w:val="clear" w:color="auto" w:fill="D9D9D9"/>
            <w:vAlign w:val="center"/>
          </w:tcPr>
          <w:p w:rsidR="00954DF6" w:rsidRDefault="00513E8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연도</w:t>
            </w:r>
          </w:p>
        </w:tc>
        <w:tc>
          <w:tcPr>
            <w:tcW w:w="530" w:type="pct"/>
            <w:shd w:val="clear" w:color="auto" w:fill="D9D9D9"/>
            <w:vAlign w:val="center"/>
          </w:tcPr>
          <w:p w:rsidR="00954DF6" w:rsidRDefault="00513E8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월</w:t>
            </w:r>
          </w:p>
        </w:tc>
        <w:tc>
          <w:tcPr>
            <w:tcW w:w="1639" w:type="pct"/>
            <w:shd w:val="clear" w:color="auto" w:fill="D9D9D9"/>
            <w:vAlign w:val="center"/>
          </w:tcPr>
          <w:p w:rsidR="00954DF6" w:rsidRDefault="00513E8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이력사항</w:t>
            </w:r>
          </w:p>
        </w:tc>
        <w:tc>
          <w:tcPr>
            <w:tcW w:w="1574" w:type="pct"/>
            <w:shd w:val="clear" w:color="auto" w:fill="D9D9D9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담당 역할</w:t>
            </w:r>
          </w:p>
        </w:tc>
        <w:tc>
          <w:tcPr>
            <w:tcW w:w="727" w:type="pct"/>
            <w:shd w:val="clear" w:color="auto" w:fill="D9D9D9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성과</w:t>
            </w:r>
          </w:p>
        </w:tc>
      </w:tr>
      <w:tr w:rsidR="00954DF6">
        <w:trPr>
          <w:trHeight w:val="115"/>
        </w:trPr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639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74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7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954DF6">
        <w:trPr>
          <w:trHeight w:val="115"/>
        </w:trPr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639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74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7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954DF6">
        <w:trPr>
          <w:trHeight w:val="115"/>
        </w:trPr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639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74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7" w:type="pct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954DF6" w:rsidRDefault="00954DF6">
      <w:pPr>
        <w:spacing w:line="276" w:lineRule="auto"/>
        <w:ind w:firstLineChars="100" w:firstLine="150"/>
        <w:rPr>
          <w:rFonts w:ascii="맑은 고딕" w:eastAsia="맑은 고딕" w:hAnsi="맑은 고딕"/>
          <w:sz w:val="15"/>
          <w:szCs w:val="14"/>
        </w:rPr>
      </w:pPr>
      <w:r>
        <w:rPr>
          <w:rFonts w:ascii="맑은 고딕" w:eastAsia="맑은 고딕" w:hAnsi="맑은 고딕" w:hint="eastAsia"/>
          <w:sz w:val="15"/>
          <w:szCs w:val="14"/>
        </w:rPr>
        <w:t xml:space="preserve">  ※ </w:t>
      </w:r>
      <w:r w:rsidR="00513E88">
        <w:rPr>
          <w:rFonts w:ascii="맑은 고딕" w:eastAsia="맑은 고딕" w:hAnsi="맑은 고딕" w:hint="eastAsia"/>
          <w:sz w:val="15"/>
          <w:szCs w:val="14"/>
        </w:rPr>
        <w:t>가장 최근 내용이 위에 오도록 기재할 것</w:t>
      </w: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  <w:b/>
        </w:rPr>
      </w:pPr>
    </w:p>
    <w:p w:rsidR="00954DF6" w:rsidRPr="00513E88" w:rsidRDefault="00DA4980" w:rsidP="00513E88">
      <w:pPr>
        <w:spacing w:line="276" w:lineRule="auto"/>
        <w:ind w:firstLineChars="100" w:firstLine="240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/>
          <w:b/>
          <w:sz w:val="24"/>
          <w:szCs w:val="24"/>
        </w:rPr>
        <w:t>3</w:t>
      </w:r>
      <w:r w:rsidR="00954DF6">
        <w:rPr>
          <w:rFonts w:ascii="맑은 고딕" w:eastAsia="맑은 고딕" w:hAnsi="맑은 고딕" w:hint="eastAsia"/>
          <w:b/>
          <w:sz w:val="24"/>
          <w:szCs w:val="24"/>
        </w:rPr>
        <w:t xml:space="preserve">. 관련 질의 </w:t>
      </w:r>
      <w:r w:rsidR="00954DF6">
        <w:rPr>
          <w:rFonts w:ascii="맑은 고딕" w:eastAsia="맑은 고딕" w:hAnsi="맑은 고딕" w:hint="eastAsia"/>
          <w:b/>
          <w:sz w:val="18"/>
          <w:szCs w:val="18"/>
        </w:rPr>
        <w:t>(</w:t>
      </w:r>
      <w:r w:rsidR="00954DF6">
        <w:rPr>
          <w:rFonts w:ascii="맑은 고딕" w:eastAsia="맑은 고딕" w:hAnsi="맑은 고딕" w:hint="eastAsia"/>
          <w:sz w:val="18"/>
          <w:szCs w:val="18"/>
        </w:rPr>
        <w:t xml:space="preserve">작성내용은 항목당 1/2 페이지를 넘지 않도록 하며, 개요도 등을 </w:t>
      </w:r>
      <w:proofErr w:type="spellStart"/>
      <w:r w:rsidR="00954DF6">
        <w:rPr>
          <w:rFonts w:ascii="맑은 고딕" w:eastAsia="맑은 고딕" w:hAnsi="맑은 고딕" w:hint="eastAsia"/>
          <w:sz w:val="18"/>
          <w:szCs w:val="18"/>
        </w:rPr>
        <w:t>활용하셔도</w:t>
      </w:r>
      <w:proofErr w:type="spellEnd"/>
      <w:r w:rsidR="00954DF6">
        <w:rPr>
          <w:rFonts w:ascii="맑은 고딕" w:eastAsia="맑은 고딕" w:hAnsi="맑은 고딕" w:hint="eastAsia"/>
          <w:sz w:val="18"/>
          <w:szCs w:val="18"/>
        </w:rPr>
        <w:t xml:space="preserve"> 좋습니다.)</w:t>
      </w: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1) 부산글로벌게임센터 ORANGE FARM</w:t>
      </w:r>
      <w:r w:rsidR="004B5178"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지원 동기는?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513E88" w:rsidRPr="00513E88" w:rsidRDefault="00513E88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spacing w:line="276" w:lineRule="auto"/>
        <w:ind w:firstLineChars="100" w:firstLine="180"/>
        <w:rPr>
          <w:rFonts w:ascii="맑은 고딕" w:eastAsia="맑은 고딕" w:hAnsi="맑은 고딕"/>
          <w:sz w:val="18"/>
          <w:szCs w:val="18"/>
        </w:rPr>
      </w:pP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2)  </w:t>
      </w:r>
      <w:r w:rsidR="00BF6454">
        <w:rPr>
          <w:rFonts w:ascii="맑은 고딕" w:eastAsia="맑은 고딕" w:hAnsi="맑은 고딕" w:hint="eastAsia"/>
        </w:rPr>
        <w:t xml:space="preserve">본인 </w:t>
      </w:r>
      <w:r>
        <w:rPr>
          <w:rFonts w:ascii="맑은 고딕" w:eastAsia="맑은 고딕" w:hAnsi="맑은 고딕" w:hint="eastAsia"/>
        </w:rPr>
        <w:t xml:space="preserve">소개, 장/단점과 가장 특화되어 있다고 생각하는 역량은?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ind w:firstLineChars="100" w:firstLine="180"/>
        <w:rPr>
          <w:rFonts w:ascii="맑은 고딕" w:eastAsia="맑은 고딕" w:hAnsi="맑은 고딕"/>
          <w:sz w:val="18"/>
          <w:szCs w:val="18"/>
        </w:rPr>
      </w:pP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 w:rsidR="00D708B3">
        <w:rPr>
          <w:rFonts w:ascii="맑은 고딕" w:eastAsia="맑은 고딕" w:hAnsi="맑은 고딕"/>
        </w:rPr>
        <w:t>3</w:t>
      </w:r>
      <w:r>
        <w:rPr>
          <w:rFonts w:ascii="맑은 고딕" w:eastAsia="맑은 고딕" w:hAnsi="맑은 고딕" w:hint="eastAsia"/>
        </w:rPr>
        <w:t xml:space="preserve">) 가장 열정적으로 임했던 활동과 이를 위한 노력, 최종 성과는?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Pr="00D708B3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ind w:firstLineChars="100" w:firstLine="200"/>
        <w:rPr>
          <w:rFonts w:ascii="맑은 고딕" w:eastAsia="맑은 고딕" w:hAnsi="맑은 고딕"/>
        </w:rPr>
      </w:pP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lastRenderedPageBreak/>
        <w:t xml:space="preserve"> </w:t>
      </w:r>
      <w:r w:rsidR="00D708B3">
        <w:rPr>
          <w:rFonts w:ascii="맑은 고딕" w:eastAsia="맑은 고딕" w:hAnsi="맑은 고딕"/>
        </w:rPr>
        <w:t>4</w:t>
      </w:r>
      <w:r>
        <w:rPr>
          <w:rFonts w:ascii="맑은 고딕" w:eastAsia="맑은 고딕" w:hAnsi="맑은 고딕" w:hint="eastAsia"/>
        </w:rPr>
        <w:t xml:space="preserve">) 주력 아이템/서비스에 대한 소개 및 분석 </w:t>
      </w: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(기획 동기 및 목적, 아이템/서비스가 제공하는 가치, 유사-비교-경쟁아이템 분석 등)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ind w:firstLineChars="100" w:firstLine="200"/>
        <w:rPr>
          <w:rFonts w:ascii="맑은 고딕" w:eastAsia="맑은 고딕" w:hAnsi="맑은 고딕"/>
        </w:rPr>
      </w:pPr>
    </w:p>
    <w:p w:rsidR="00954DF6" w:rsidRDefault="00E71C7D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5</w:t>
      </w:r>
      <w:r w:rsidR="00954DF6">
        <w:rPr>
          <w:rFonts w:ascii="맑은 고딕" w:eastAsia="맑은 고딕" w:hAnsi="맑은 고딕" w:hint="eastAsia"/>
        </w:rPr>
        <w:t>) 준비 중인 사업에 필요한 역량은 무엇이며 현재 팀의 역량 수준은?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8356D2" w:rsidRDefault="008356D2">
      <w:pPr>
        <w:spacing w:line="276" w:lineRule="auto"/>
        <w:ind w:firstLineChars="100" w:firstLine="200"/>
        <w:rPr>
          <w:rFonts w:ascii="맑은 고딕" w:eastAsia="맑은 고딕" w:hAnsi="맑은 고딕"/>
        </w:rPr>
      </w:pP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 w:rsidR="00E71C7D">
        <w:rPr>
          <w:rFonts w:ascii="맑은 고딕" w:eastAsia="맑은 고딕" w:hAnsi="맑은 고딕"/>
        </w:rPr>
        <w:t>6</w:t>
      </w:r>
      <w:r>
        <w:rPr>
          <w:rFonts w:ascii="맑은 고딕" w:eastAsia="맑은 고딕" w:hAnsi="맑은 고딕" w:hint="eastAsia"/>
        </w:rPr>
        <w:t>) 부산 글로벌게임센터 ORANGE FARM에서 가장 관심을 가진 프로그램과 그 이유, 필요한 지원은?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Pr="00E71C7D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spacing w:line="276" w:lineRule="auto"/>
        <w:ind w:firstLineChars="100" w:firstLine="180"/>
        <w:rPr>
          <w:rFonts w:ascii="맑은 고딕" w:eastAsia="맑은 고딕" w:hAnsi="맑은 고딕"/>
          <w:sz w:val="18"/>
          <w:szCs w:val="16"/>
        </w:rPr>
      </w:pPr>
      <w:r>
        <w:rPr>
          <w:rFonts w:ascii="맑은 고딕" w:eastAsia="맑은 고딕" w:hAnsi="맑은 고딕"/>
          <w:sz w:val="18"/>
          <w:szCs w:val="16"/>
        </w:rPr>
        <w:t xml:space="preserve"> </w:t>
      </w:r>
    </w:p>
    <w:p w:rsidR="00954DF6" w:rsidRDefault="00954DF6">
      <w:pPr>
        <w:spacing w:line="276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 w:rsidR="00E71C7D">
        <w:rPr>
          <w:rFonts w:ascii="맑은 고딕" w:eastAsia="맑은 고딕" w:hAnsi="맑은 고딕"/>
        </w:rPr>
        <w:t>7</w:t>
      </w:r>
      <w:r>
        <w:rPr>
          <w:rFonts w:ascii="맑은 고딕" w:eastAsia="맑은 고딕" w:hAnsi="맑은 고딕" w:hint="eastAsia"/>
        </w:rPr>
        <w:t xml:space="preserve">) </w:t>
      </w:r>
      <w:r w:rsidR="00E71C7D">
        <w:rPr>
          <w:rFonts w:ascii="맑은 고딕" w:eastAsia="맑은 고딕" w:hAnsi="맑은 고딕" w:hint="eastAsia"/>
        </w:rPr>
        <w:t xml:space="preserve">팀의 </w:t>
      </w:r>
      <w:r>
        <w:rPr>
          <w:rFonts w:ascii="맑은 고딕" w:eastAsia="맑은 고딕" w:hAnsi="맑은 고딕" w:hint="eastAsia"/>
        </w:rPr>
        <w:t>최종 목표는? (롤 모델로 생각하는 기업, 기업가 등을 예로 들어도 좋음)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806"/>
        </w:trPr>
        <w:tc>
          <w:tcPr>
            <w:tcW w:w="9355" w:type="dxa"/>
            <w:shd w:val="clear" w:color="auto" w:fill="auto"/>
          </w:tcPr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 w:rsidR="00954DF6" w:rsidRDefault="00954DF6"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 w:rsidR="00954DF6" w:rsidRDefault="00954DF6">
      <w:pPr>
        <w:spacing w:line="276" w:lineRule="auto"/>
        <w:ind w:firstLineChars="100" w:firstLine="180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/>
          <w:sz w:val="18"/>
          <w:szCs w:val="16"/>
        </w:rPr>
        <w:t xml:space="preserve"> </w:t>
      </w:r>
    </w:p>
    <w:p w:rsidR="00954DF6" w:rsidRDefault="00DA4980" w:rsidP="00DA4980">
      <w:pPr>
        <w:spacing w:line="276" w:lineRule="auto"/>
        <w:ind w:firstLineChars="100" w:firstLine="240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/>
          <w:b/>
          <w:sz w:val="24"/>
          <w:szCs w:val="24"/>
        </w:rPr>
        <w:t>4</w:t>
      </w:r>
      <w:r w:rsidR="00954DF6">
        <w:rPr>
          <w:rFonts w:ascii="맑은 고딕" w:eastAsia="맑은 고딕" w:hAnsi="맑은 고딕" w:hint="eastAsia"/>
          <w:b/>
          <w:sz w:val="24"/>
          <w:szCs w:val="24"/>
        </w:rPr>
        <w:t xml:space="preserve">. 부산 글로벌게임센터 </w:t>
      </w:r>
      <w:r w:rsidR="00954DF6">
        <w:rPr>
          <w:rFonts w:ascii="맑은 고딕" w:eastAsia="맑은 고딕" w:hAnsi="맑은 고딕"/>
          <w:b/>
          <w:sz w:val="24"/>
          <w:szCs w:val="24"/>
        </w:rPr>
        <w:t xml:space="preserve">ORANGE FARM </w:t>
      </w:r>
      <w:r w:rsidR="00954DF6">
        <w:rPr>
          <w:rFonts w:ascii="맑은 고딕" w:eastAsia="맑은 고딕" w:hAnsi="맑은 고딕" w:hint="eastAsia"/>
          <w:b/>
          <w:sz w:val="24"/>
          <w:szCs w:val="24"/>
        </w:rPr>
        <w:t>관련 정보 획득 경로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7"/>
        <w:gridCol w:w="4729"/>
      </w:tblGrid>
      <w:tr w:rsidR="00954DF6">
        <w:tc>
          <w:tcPr>
            <w:tcW w:w="9355" w:type="dxa"/>
            <w:gridSpan w:val="2"/>
            <w:shd w:val="clear" w:color="auto" w:fill="D9D9D9"/>
            <w:vAlign w:val="center"/>
          </w:tcPr>
          <w:p w:rsidR="00954DF6" w:rsidRDefault="00954DF6">
            <w:pPr>
              <w:ind w:firstLineChars="100" w:firstLine="20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ORANGE FARM 입주 정보 최초 획득 경로(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해당칸에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표시, 복수 응답 가능)</w:t>
            </w:r>
          </w:p>
        </w:tc>
      </w:tr>
      <w:tr w:rsidR="00954DF6">
        <w:tc>
          <w:tcPr>
            <w:tcW w:w="4589" w:type="dxa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1. 오프라인 홍보매체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2. 지면, 매체 광고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3. 학교 온라인 게시판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4. 온라인 커뮤니티 배너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</w:tc>
        <w:tc>
          <w:tcPr>
            <w:tcW w:w="4766" w:type="dxa"/>
            <w:shd w:val="clear" w:color="auto" w:fill="auto"/>
            <w:vAlign w:val="center"/>
          </w:tcPr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5. 창업/개발관련 커뮤니티 게시글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6. 창업/개발관련 커뮤니티 외 게시글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</w:t>
            </w:r>
            <w:proofErr w:type="gramStart"/>
            <w:r>
              <w:rPr>
                <w:rFonts w:ascii="맑은 고딕" w:eastAsia="맑은 고딕" w:hAnsi="맑은 고딕"/>
                <w:sz w:val="18"/>
                <w:szCs w:val="18"/>
              </w:rPr>
              <w:t>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...</w:t>
            </w:r>
            <w:proofErr w:type="gramEnd"/>
            <w:r>
              <w:rPr>
                <w:rFonts w:ascii="맑은 고딕" w:eastAsia="맑은 고딕" w:hAnsi="맑은 고딕"/>
                <w:sz w:val="18"/>
                <w:szCs w:val="18"/>
              </w:rPr>
              <w:t>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7. 지인의 권유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</w:t>
            </w:r>
            <w:proofErr w:type="gramStart"/>
            <w:r>
              <w:rPr>
                <w:rFonts w:ascii="맑은 고딕" w:eastAsia="맑은 고딕" w:hAnsi="맑은 고딕"/>
                <w:sz w:val="18"/>
                <w:szCs w:val="18"/>
              </w:rPr>
              <w:t>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</w:t>
            </w:r>
            <w:proofErr w:type="gramEnd"/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 w:rsidR="00954DF6" w:rsidRDefault="00954DF6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8. 기타 </w:t>
            </w:r>
            <w:proofErr w:type="gramStart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(  </w:t>
            </w:r>
            <w:proofErr w:type="gram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                                      )</w:t>
            </w:r>
          </w:p>
        </w:tc>
      </w:tr>
    </w:tbl>
    <w:p w:rsidR="00954DF6" w:rsidRDefault="00954DF6">
      <w:pPr>
        <w:spacing w:line="276" w:lineRule="auto"/>
        <w:ind w:firstLineChars="100" w:firstLine="240"/>
        <w:rPr>
          <w:rFonts w:ascii="맑은 고딕" w:eastAsia="맑은 고딕" w:hAnsi="맑은 고딕"/>
          <w:b/>
          <w:sz w:val="24"/>
          <w:szCs w:val="24"/>
        </w:rPr>
      </w:pPr>
    </w:p>
    <w:p w:rsidR="00954DF6" w:rsidRDefault="00DA4980">
      <w:pPr>
        <w:spacing w:line="276" w:lineRule="auto"/>
        <w:ind w:firstLineChars="100" w:firstLine="240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/>
          <w:b/>
          <w:sz w:val="24"/>
          <w:szCs w:val="24"/>
        </w:rPr>
        <w:t>5</w:t>
      </w:r>
      <w:r w:rsidR="00954DF6">
        <w:rPr>
          <w:rFonts w:ascii="맑은 고딕" w:eastAsia="맑은 고딕" w:hAnsi="맑은 고딕" w:hint="eastAsia"/>
          <w:b/>
          <w:sz w:val="24"/>
          <w:szCs w:val="24"/>
        </w:rPr>
        <w:t>. 주의사항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 w:rsidR="00954DF6">
        <w:trPr>
          <w:trHeight w:val="667"/>
        </w:trPr>
        <w:tc>
          <w:tcPr>
            <w:tcW w:w="9355" w:type="dxa"/>
            <w:shd w:val="clear" w:color="auto" w:fill="auto"/>
            <w:vAlign w:val="center"/>
          </w:tcPr>
          <w:p w:rsidR="00954DF6" w:rsidRDefault="00954DF6">
            <w:pPr>
              <w:pStyle w:val="aa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작성은 가능한 보는 사람이 명확하게 인지할 수 있도록 작성하여 주시기 바랍니다.</w:t>
            </w:r>
          </w:p>
          <w:p w:rsidR="00954DF6" w:rsidRDefault="00954DF6">
            <w:pPr>
              <w:pStyle w:val="aa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제출 신청서에 대한 지적재산권은 입주 신청자에게 있습니다.</w:t>
            </w:r>
          </w:p>
          <w:p w:rsidR="00954DF6" w:rsidRDefault="00954DF6">
            <w:pPr>
              <w:pStyle w:val="aa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입주 신청자는 타 팀(회사)의 유사 문서를 모방 또는 표절하지 않아야 합니다.</w:t>
            </w:r>
          </w:p>
          <w:p w:rsidR="00954DF6" w:rsidRDefault="00954DF6">
            <w:pPr>
              <w:pStyle w:val="aa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기재사항과 사실이 다르거나 누락된 경우, 부산 글로벌게임센터 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ORANGE FARM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합격이 취소될 수 있습니다.</w:t>
            </w:r>
          </w:p>
          <w:p w:rsidR="00954DF6" w:rsidRDefault="00954DF6">
            <w:pPr>
              <w:pStyle w:val="aa"/>
              <w:numPr>
                <w:ilvl w:val="0"/>
                <w:numId w:val="1"/>
              </w:numPr>
              <w:ind w:leftChars="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lastRenderedPageBreak/>
              <w:t>향후 문제 발생시 일체의 법적, 도덕적, 금전적, 민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96"/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형사상 책임은 신청자 본인에게 있습니다.</w:t>
            </w:r>
          </w:p>
        </w:tc>
      </w:tr>
    </w:tbl>
    <w:p w:rsidR="00954DF6" w:rsidRDefault="00954DF6">
      <w:pPr>
        <w:rPr>
          <w:rFonts w:ascii="맑은 고딕" w:eastAsia="맑은 고딕" w:hAnsi="맑은 고딕"/>
          <w:sz w:val="15"/>
          <w:szCs w:val="14"/>
        </w:rPr>
      </w:pPr>
      <w:r>
        <w:rPr>
          <w:rFonts w:ascii="맑은 고딕" w:eastAsia="맑은 고딕" w:hAnsi="맑은 고딕" w:hint="eastAsia"/>
          <w:sz w:val="15"/>
          <w:szCs w:val="14"/>
        </w:rPr>
        <w:lastRenderedPageBreak/>
        <w:t xml:space="preserve">    ※ 본 입주 신청에 필요한 개인정보 제공에 관한 동의는 별도로 첨부되는 </w:t>
      </w:r>
      <w:r>
        <w:rPr>
          <w:rFonts w:ascii="맑은 고딕" w:eastAsia="맑은 고딕" w:hAnsi="맑은 고딕"/>
          <w:sz w:val="15"/>
          <w:szCs w:val="14"/>
        </w:rPr>
        <w:t>‘</w:t>
      </w:r>
      <w:r>
        <w:rPr>
          <w:rFonts w:ascii="맑은 고딕" w:eastAsia="맑은 고딕" w:hAnsi="맑은 고딕" w:hint="eastAsia"/>
          <w:sz w:val="15"/>
          <w:szCs w:val="14"/>
        </w:rPr>
        <w:t>개인정보 제공 및 활용 동의서</w:t>
      </w:r>
      <w:r>
        <w:rPr>
          <w:rFonts w:ascii="맑은 고딕" w:eastAsia="맑은 고딕" w:hAnsi="맑은 고딕"/>
          <w:sz w:val="15"/>
          <w:szCs w:val="14"/>
        </w:rPr>
        <w:t>’</w:t>
      </w:r>
      <w:r>
        <w:rPr>
          <w:rFonts w:ascii="맑은 고딕" w:eastAsia="맑은 고딕" w:hAnsi="맑은 고딕" w:hint="eastAsia"/>
          <w:sz w:val="15"/>
          <w:szCs w:val="14"/>
        </w:rPr>
        <w:t>에 의해 진행될 예정입니다.</w:t>
      </w:r>
    </w:p>
    <w:p w:rsidR="00954DF6" w:rsidRDefault="00954DF6">
      <w:pPr>
        <w:jc w:val="left"/>
        <w:rPr>
          <w:rFonts w:ascii="맑은 고딕" w:eastAsia="맑은 고딕" w:hAnsi="맑은 고딕"/>
        </w:rPr>
      </w:pPr>
    </w:p>
    <w:p w:rsidR="00954DF6" w:rsidRDefault="00954DF6">
      <w:pPr>
        <w:ind w:leftChars="100" w:left="20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입주신청서 제출 팀(회사)과 대표자는 위의 내용이 사실임을 확인하며,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부산 글로벌게임센터 ORANGE FARM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 지원합니다.</w:t>
      </w:r>
    </w:p>
    <w:p w:rsidR="00954DF6" w:rsidRDefault="00954DF6">
      <w:pPr>
        <w:jc w:val="left"/>
        <w:rPr>
          <w:rFonts w:ascii="맑은 고딕" w:eastAsia="맑은 고딕" w:hAnsi="맑은 고딕"/>
        </w:rPr>
      </w:pPr>
    </w:p>
    <w:p w:rsidR="00954DF6" w:rsidRDefault="00954DF6">
      <w:pPr>
        <w:ind w:right="200"/>
        <w:jc w:val="right"/>
        <w:rPr>
          <w:rFonts w:ascii="맑은 고딕" w:eastAsia="맑은 고딕" w:hAnsi="맑은 고딕"/>
        </w:rPr>
      </w:pPr>
      <w:proofErr w:type="gramStart"/>
      <w:r>
        <w:rPr>
          <w:rFonts w:ascii="맑은 고딕" w:eastAsia="맑은 고딕" w:hAnsi="맑은 고딕" w:hint="eastAsia"/>
        </w:rPr>
        <w:t>20</w:t>
      </w:r>
      <w:r w:rsidR="000A5BBB">
        <w:rPr>
          <w:rFonts w:ascii="맑은 고딕" w:eastAsia="맑은 고딕" w:hAnsi="맑은 고딕"/>
        </w:rPr>
        <w:t>2</w:t>
      </w:r>
      <w:r>
        <w:rPr>
          <w:rFonts w:ascii="맑은 고딕" w:eastAsia="맑은 고딕" w:hAnsi="맑은 고딕" w:hint="eastAsia"/>
        </w:rPr>
        <w:t xml:space="preserve">  년</w:t>
      </w:r>
      <w:proofErr w:type="gramEnd"/>
      <w:r>
        <w:rPr>
          <w:rFonts w:ascii="맑은 고딕" w:eastAsia="맑은 고딕" w:hAnsi="맑은 고딕" w:hint="eastAsia"/>
        </w:rPr>
        <w:t xml:space="preserve">      월      일  </w:t>
      </w:r>
    </w:p>
    <w:p w:rsidR="00954DF6" w:rsidRDefault="00954DF6">
      <w:pPr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                                                신 청 인 (대표</w:t>
      </w:r>
      <w:proofErr w:type="gramStart"/>
      <w:r>
        <w:rPr>
          <w:rFonts w:ascii="맑은 고딕" w:eastAsia="맑은 고딕" w:hAnsi="맑은 고딕" w:hint="eastAsia"/>
        </w:rPr>
        <w:t>) :</w:t>
      </w:r>
      <w:proofErr w:type="gramEnd"/>
      <w:r>
        <w:rPr>
          <w:rFonts w:ascii="맑은 고딕" w:eastAsia="맑은 고딕" w:hAnsi="맑은 고딕" w:hint="eastAsia"/>
        </w:rPr>
        <w:t xml:space="preserve">                (인)  </w:t>
      </w:r>
    </w:p>
    <w:p w:rsidR="00954DF6" w:rsidRDefault="00954DF6">
      <w:pPr>
        <w:rPr>
          <w:rFonts w:ascii="맑은 고딕" w:eastAsia="맑은 고딕" w:hAnsi="맑은 고딕"/>
        </w:rPr>
      </w:pPr>
    </w:p>
    <w:p w:rsidR="00954DF6" w:rsidRDefault="00954DF6">
      <w:pPr>
        <w:ind w:leftChars="100" w:left="200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</w:rPr>
        <w:t>별첨자료</w:t>
      </w:r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 xml:space="preserve">1. 필수 </w:t>
      </w:r>
      <w:proofErr w:type="gramStart"/>
      <w:r>
        <w:rPr>
          <w:rFonts w:ascii="맑은 고딕" w:eastAsia="맑은 고딕" w:hAnsi="맑은 고딕" w:hint="eastAsia"/>
          <w:sz w:val="16"/>
          <w:szCs w:val="16"/>
        </w:rPr>
        <w:t>별첨자료 :</w:t>
      </w:r>
      <w:proofErr w:type="gramEnd"/>
      <w:r>
        <w:rPr>
          <w:rFonts w:ascii="맑은 고딕" w:eastAsia="맑은 고딕" w:hAnsi="맑은 고딕" w:hint="eastAsia"/>
          <w:sz w:val="16"/>
          <w:szCs w:val="16"/>
        </w:rPr>
        <w:t xml:space="preserve"> </w:t>
      </w:r>
      <w:proofErr w:type="spellStart"/>
      <w:r w:rsidR="000A5BBB">
        <w:rPr>
          <w:rFonts w:ascii="맑은 고딕" w:eastAsia="맑은 고딕" w:hAnsi="맑은 고딕" w:hint="eastAsia"/>
          <w:sz w:val="16"/>
          <w:szCs w:val="16"/>
        </w:rPr>
        <w:t>개발중</w:t>
      </w:r>
      <w:proofErr w:type="spellEnd"/>
      <w:r w:rsidR="00874B6A">
        <w:rPr>
          <w:rFonts w:ascii="맑은 고딕" w:eastAsia="맑은 고딕" w:hAnsi="맑은 고딕" w:hint="eastAsia"/>
          <w:sz w:val="16"/>
          <w:szCs w:val="16"/>
        </w:rPr>
        <w:t>(예정)</w:t>
      </w:r>
      <w:r w:rsidR="000A5BBB">
        <w:rPr>
          <w:rFonts w:ascii="맑은 고딕" w:eastAsia="맑은 고딕" w:hAnsi="맑은 고딕" w:hint="eastAsia"/>
          <w:sz w:val="16"/>
          <w:szCs w:val="16"/>
        </w:rPr>
        <w:t>인 게임</w:t>
      </w:r>
      <w:r w:rsidR="00A10645">
        <w:rPr>
          <w:rFonts w:ascii="맑은 고딕" w:eastAsia="맑은 고딕" w:hAnsi="맑은 고딕" w:hint="eastAsia"/>
          <w:sz w:val="16"/>
          <w:szCs w:val="16"/>
        </w:rPr>
        <w:t>의</w:t>
      </w:r>
      <w:r w:rsidR="000A5BBB">
        <w:rPr>
          <w:rFonts w:ascii="맑은 고딕" w:eastAsia="맑은 고딕" w:hAnsi="맑은 고딕" w:hint="eastAsia"/>
          <w:sz w:val="16"/>
          <w:szCs w:val="16"/>
        </w:rPr>
        <w:t xml:space="preserve"> 개발기획서</w:t>
      </w:r>
      <w:r>
        <w:rPr>
          <w:rFonts w:ascii="맑은 고딕" w:eastAsia="맑은 고딕" w:hAnsi="맑은 고딕" w:hint="eastAsia"/>
          <w:sz w:val="16"/>
          <w:szCs w:val="16"/>
        </w:rPr>
        <w:t xml:space="preserve"> (PPT, PDF)</w:t>
      </w:r>
      <w:r w:rsidR="00A10645">
        <w:rPr>
          <w:rFonts w:ascii="맑은 고딕" w:eastAsia="맑은 고딕" w:hAnsi="맑은 고딕"/>
          <w:sz w:val="16"/>
          <w:szCs w:val="16"/>
        </w:rPr>
        <w:t>,</w:t>
      </w:r>
    </w:p>
    <w:p w:rsidR="00954DF6" w:rsidRDefault="00954DF6">
      <w:pPr>
        <w:ind w:leftChars="100" w:left="200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sz w:val="16"/>
          <w:szCs w:val="16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ab/>
        <w:t>2. 신청서 기재사항, 팀</w:t>
      </w:r>
      <w:r w:rsidR="000A5BBB">
        <w:rPr>
          <w:rFonts w:ascii="맑은 고딕" w:eastAsia="맑은 고딕" w:hAnsi="맑은 고딕"/>
          <w:sz w:val="16"/>
          <w:szCs w:val="16"/>
        </w:rPr>
        <w:t xml:space="preserve"> </w:t>
      </w:r>
      <w:r>
        <w:rPr>
          <w:rFonts w:ascii="맑은 고딕" w:eastAsia="맑은 고딕" w:hAnsi="맑은 고딕" w:hint="eastAsia"/>
          <w:sz w:val="16"/>
          <w:szCs w:val="16"/>
        </w:rPr>
        <w:t>소개서 기재 내용 증빙자료 (공모전 상장, 투자, 계약관련) (PDF, JPG)</w:t>
      </w:r>
    </w:p>
    <w:p w:rsidR="00954DF6" w:rsidRPr="00874B6A" w:rsidRDefault="00874B6A">
      <w:pPr>
        <w:jc w:val="left"/>
        <w:rPr>
          <w:rFonts w:asciiTheme="minorHAnsi" w:eastAsiaTheme="minorHAnsi" w:hAnsiTheme="minorHAnsi"/>
          <w:sz w:val="16"/>
          <w:szCs w:val="16"/>
        </w:rPr>
      </w:pPr>
      <w:r>
        <w:rPr>
          <w:rFonts w:ascii="맑은 고딕" w:eastAsia="맑은 고딕" w:hAnsi="맑은 고딕" w:hint="eastAsia"/>
          <w:sz w:val="16"/>
          <w:szCs w:val="16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ab/>
      </w:r>
      <w:r w:rsidRPr="00874B6A">
        <w:rPr>
          <w:rFonts w:asciiTheme="minorHAnsi" w:eastAsiaTheme="minorHAnsi" w:hAnsiTheme="minorHAnsi"/>
          <w:sz w:val="16"/>
          <w:szCs w:val="16"/>
        </w:rPr>
        <w:t xml:space="preserve">3. </w:t>
      </w:r>
      <w:r w:rsidRPr="00874B6A">
        <w:rPr>
          <w:rFonts w:asciiTheme="minorHAnsi" w:eastAsiaTheme="minorHAnsi" w:hAnsiTheme="minorHAnsi" w:hint="eastAsia"/>
          <w:sz w:val="16"/>
          <w:szCs w:val="16"/>
        </w:rPr>
        <w:t xml:space="preserve">콘텐츠 소개 영상 </w:t>
      </w:r>
      <w:r w:rsidRPr="00874B6A">
        <w:rPr>
          <w:rFonts w:asciiTheme="minorHAnsi" w:eastAsiaTheme="minorHAnsi" w:hAnsiTheme="minorHAnsi"/>
          <w:sz w:val="16"/>
          <w:szCs w:val="16"/>
        </w:rPr>
        <w:t>1</w:t>
      </w:r>
      <w:r w:rsidRPr="00874B6A">
        <w:rPr>
          <w:rFonts w:asciiTheme="minorHAnsi" w:eastAsiaTheme="minorHAnsi" w:hAnsiTheme="minorHAnsi" w:hint="eastAsia"/>
          <w:sz w:val="16"/>
          <w:szCs w:val="16"/>
        </w:rPr>
        <w:t>건</w:t>
      </w:r>
    </w:p>
    <w:p w:rsidR="00874B6A" w:rsidRDefault="00874B6A">
      <w:pPr>
        <w:jc w:val="left"/>
        <w:sectPr w:rsidR="00874B6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985" w:right="1134" w:bottom="1701" w:left="1134" w:header="454" w:footer="454" w:gutter="0"/>
          <w:cols w:space="425"/>
          <w:docGrid w:linePitch="272"/>
        </w:sectPr>
      </w:pPr>
      <w:r>
        <w:rPr>
          <w:rFonts w:hint="eastAsia"/>
        </w:rPr>
        <w:t xml:space="preserve"> </w:t>
      </w:r>
    </w:p>
    <w:tbl>
      <w:tblPr>
        <w:tblOverlap w:val="never"/>
        <w:tblW w:w="9640" w:type="dxa"/>
        <w:tblInd w:w="-13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0"/>
      </w:tblGrid>
      <w:tr w:rsidR="00954DF6">
        <w:trPr>
          <w:trHeight w:val="12507"/>
        </w:trPr>
        <w:tc>
          <w:tcPr>
            <w:tcW w:w="96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54DF6" w:rsidRDefault="00954DF6">
            <w:pPr>
              <w:wordWrap/>
              <w:snapToGrid w:val="0"/>
              <w:spacing w:line="264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lastRenderedPageBreak/>
              <w:t>□ 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정보 </w:t>
            </w:r>
            <w:proofErr w:type="spellStart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수집ㆍ이용ㆍ제공</w:t>
            </w:r>
            <w:proofErr w:type="spellEnd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동의서</w:t>
            </w:r>
          </w:p>
          <w:p w:rsidR="00954DF6" w:rsidRDefault="00954DF6">
            <w:pPr>
              <w:snapToGrid w:val="0"/>
              <w:spacing w:line="216" w:lineRule="auto"/>
              <w:ind w:left="301" w:right="102" w:hanging="17"/>
              <w:textAlignment w:val="baseline"/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 w:val="18"/>
                <w:szCs w:val="18"/>
              </w:rPr>
              <w:t>「부산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18"/>
                <w:szCs w:val="18"/>
              </w:rPr>
              <w:t xml:space="preserve"> 글로벌게임센터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 w:val="18"/>
                <w:szCs w:val="18"/>
              </w:rPr>
              <w:t xml:space="preserve"> ORANGE FARM </w:t>
            </w:r>
            <w:proofErr w:type="spellStart"/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 w:val="18"/>
                <w:szCs w:val="18"/>
              </w:rPr>
              <w:t>입주지원실」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입주신청과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 관련하여 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부산정보산업진흥원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이하 진흥원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이 본인의 개인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신용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정보를 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수집ㆍ이용하거나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 제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3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자에게 제공하고자 하는 경우에는 「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개인정보보호법」제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15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조 제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항 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호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17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조 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항 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>호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  <w:szCs w:val="18"/>
              </w:rPr>
              <w:t xml:space="preserve">제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23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조 제 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호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제 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24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조 제 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항 제 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호와「신용정보의 이용 및 보호에 관한 </w:t>
            </w:r>
            <w:proofErr w:type="spellStart"/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법률」제</w:t>
            </w:r>
            <w:proofErr w:type="spellEnd"/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33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조 및 제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34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조에 따라 본인의 동의를 얻어야 합니다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 xml:space="preserve">. </w:t>
            </w:r>
          </w:p>
          <w:p w:rsidR="00954DF6" w:rsidRDefault="00954DF6">
            <w:pPr>
              <w:snapToGrid w:val="0"/>
              <w:spacing w:line="216" w:lineRule="auto"/>
              <w:ind w:left="301" w:right="102" w:hanging="17"/>
              <w:textAlignment w:val="baseline"/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또한 취득한 개인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신용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)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정보를 신용정보집중기관</w:t>
            </w:r>
            <w:r>
              <w:rPr>
                <w:rFonts w:ascii="맑은 고딕" w:eastAsia="맑은 고딕" w:hAnsi="맑은 고딕" w:cs="굴림" w:hint="eastAsia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신용정보업자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 xml:space="preserve">신용정보 </w:t>
            </w:r>
            <w:proofErr w:type="spellStart"/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제공</w:t>
            </w:r>
            <w:r>
              <w:rPr>
                <w:rFonts w:ascii="MS Mincho" w:eastAsia="MS Mincho" w:hAnsi="MS Mincho" w:cs="MS Mincho" w:hint="eastAsia"/>
                <w:spacing w:val="-4"/>
                <w:kern w:val="0"/>
                <w:sz w:val="18"/>
                <w:szCs w:val="18"/>
              </w:rPr>
              <w:t>․</w:t>
            </w:r>
            <w:r>
              <w:rPr>
                <w:rFonts w:ascii="맑은 고딕" w:eastAsia="맑은 고딕" w:hAnsi="맑은 고딕" w:cs="굴림"/>
                <w:spacing w:val="-8"/>
                <w:kern w:val="0"/>
                <w:sz w:val="18"/>
                <w:szCs w:val="18"/>
              </w:rPr>
              <w:t>이</w:t>
            </w:r>
            <w:r>
              <w:rPr>
                <w:rFonts w:ascii="맑은 고딕" w:eastAsia="맑은 고딕" w:hAnsi="맑은 고딕" w:cs="굴림"/>
                <w:spacing w:val="-14"/>
                <w:kern w:val="0"/>
                <w:sz w:val="18"/>
                <w:szCs w:val="18"/>
              </w:rPr>
              <w:t>용자등에게</w:t>
            </w:r>
            <w:proofErr w:type="spellEnd"/>
            <w:r>
              <w:rPr>
                <w:rFonts w:ascii="맑은 고딕" w:eastAsia="맑은 고딕" w:hAnsi="맑은 고딕" w:cs="굴림"/>
                <w:spacing w:val="-14"/>
                <w:kern w:val="0"/>
                <w:sz w:val="18"/>
                <w:szCs w:val="18"/>
              </w:rPr>
              <w:t xml:space="preserve"> 제공하여 개인 및 기업의 </w:t>
            </w:r>
            <w:r>
              <w:rPr>
                <w:rFonts w:ascii="맑은 고딕" w:eastAsia="맑은 고딕" w:hAnsi="맑은 고딕" w:cs="굴림" w:hint="eastAsia"/>
                <w:spacing w:val="-14"/>
                <w:kern w:val="0"/>
                <w:sz w:val="18"/>
                <w:szCs w:val="18"/>
              </w:rPr>
              <w:br/>
            </w:r>
            <w:r>
              <w:rPr>
                <w:rFonts w:ascii="맑은 고딕" w:eastAsia="맑은 고딕" w:hAnsi="맑은 고딕" w:cs="굴림"/>
                <w:spacing w:val="-14"/>
                <w:kern w:val="0"/>
                <w:sz w:val="18"/>
                <w:szCs w:val="18"/>
              </w:rPr>
              <w:t>신용 판단을 위한 자료로서</w:t>
            </w:r>
            <w:r>
              <w:rPr>
                <w:rFonts w:ascii="맑은 고딕" w:eastAsia="맑은 고딕" w:hAnsi="맑은 고딕" w:cs="굴림" w:hint="eastAsia"/>
                <w:spacing w:val="-8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spacing w:val="-8"/>
                <w:kern w:val="0"/>
                <w:sz w:val="18"/>
                <w:szCs w:val="18"/>
              </w:rPr>
              <w:t>활용하거나 공공기관에서 정책 자료로 활용하도록 하는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spacing w:val="-4"/>
                <w:kern w:val="0"/>
                <w:sz w:val="18"/>
                <w:szCs w:val="18"/>
              </w:rPr>
              <w:t>것에 대해 동의를 요합니다</w:t>
            </w:r>
            <w:r>
              <w:rPr>
                <w:rFonts w:ascii="맑은 고딕" w:eastAsia="맑은 고딕" w:hAnsi="맑은 고딕" w:cs="굴림" w:hint="eastAsia"/>
                <w:spacing w:val="-4"/>
                <w:kern w:val="0"/>
                <w:sz w:val="18"/>
                <w:szCs w:val="18"/>
              </w:rPr>
              <w:t>.</w:t>
            </w:r>
          </w:p>
          <w:p w:rsidR="00954DF6" w:rsidRDefault="00954DF6">
            <w:pPr>
              <w:snapToGrid w:val="0"/>
              <w:spacing w:line="264" w:lineRule="auto"/>
              <w:ind w:left="300" w:right="10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8"/>
                <w:szCs w:val="12"/>
              </w:rPr>
            </w:pPr>
          </w:p>
          <w:p w:rsidR="00954DF6" w:rsidRDefault="00954DF6">
            <w:pPr>
              <w:wordWrap/>
              <w:snapToGrid w:val="0"/>
              <w:spacing w:line="264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Cs w:val="24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 xml:space="preserve">정보 </w:t>
            </w:r>
            <w:proofErr w:type="spellStart"/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수집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>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이용</w:t>
            </w:r>
            <w:proofErr w:type="spellEnd"/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○ 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수집ㆍ이용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목적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부산글로벌게임센터 입주와 관련한 자료로 활용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공공기관에서 정책자료로 활용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○ 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수집ㆍ이용할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 항목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1)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필수적정보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개인식별정보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성명</w:t>
            </w:r>
            <w:r w:rsidR="00A10645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,</w:t>
            </w:r>
            <w:r w:rsidR="00A10645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국적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직업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주소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·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전화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 번호 등 연락처 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신용평가를 위한 정보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신용도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판단정보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연체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대위변제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대지급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부도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관련인 발생사실 등 </w:t>
            </w:r>
          </w:p>
          <w:p w:rsidR="00954DF6" w:rsidRDefault="00A10645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2</w:t>
            </w:r>
            <w:r w:rsidR="00954DF6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) </w:t>
            </w:r>
            <w:r w:rsidR="00954DF6"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민감정보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민감정보 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취약계층 및 장애인 등</w:t>
            </w:r>
          </w:p>
          <w:p w:rsidR="00954DF6" w:rsidRDefault="00954DF6">
            <w:pPr>
              <w:snapToGrid w:val="0"/>
              <w:spacing w:line="264" w:lineRule="auto"/>
              <w:ind w:left="300" w:right="10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8"/>
                <w:szCs w:val="12"/>
              </w:rPr>
            </w:pPr>
          </w:p>
          <w:p w:rsidR="00954DF6" w:rsidRDefault="00954DF6">
            <w:pPr>
              <w:wordWrap/>
              <w:snapToGrid w:val="0"/>
              <w:spacing w:line="264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6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Cs w:val="24"/>
              </w:rPr>
              <w:t>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Cs w:val="24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Cs w:val="24"/>
              </w:rPr>
              <w:t>정보 제공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○ </w:t>
            </w:r>
            <w:proofErr w:type="spellStart"/>
            <w:proofErr w:type="gramStart"/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제공받는자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신용정보집중기관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신용조회회사 및 공공기관에 대한 제공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 xml:space="preserve">신용정보집중기관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전국은행연합회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한국금융투자협회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 xml:space="preserve">한국 여신전문 금융업협회 등 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 xml:space="preserve">신용조회회사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서울신용평가정보㈜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>, NICE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신용평가정보㈜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코리아크레딧뷰로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 xml:space="preserve">㈜ 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 xml:space="preserve">공공기관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지자체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중소기업청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kern w:val="0"/>
                <w:sz w:val="18"/>
              </w:rPr>
              <w:t>창업진흥원 등 관련 공공기관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 xml:space="preserve">○ </w:t>
            </w:r>
            <w:r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  <w:t>제공받는 자의 이용 목적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0"/>
                <w:w w:val="95"/>
                <w:kern w:val="0"/>
                <w:sz w:val="18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  <w:t>본인의 신용을 판단하기 위한 자료로 활용</w:t>
            </w:r>
          </w:p>
          <w:p w:rsidR="00954DF6" w:rsidRDefault="00954DF6">
            <w:pPr>
              <w:snapToGrid w:val="0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0"/>
                <w:w w:val="95"/>
                <w:kern w:val="0"/>
                <w:sz w:val="18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  <w:t xml:space="preserve">공공기관에서 정책 자료로 활용 </w:t>
            </w:r>
          </w:p>
          <w:p w:rsidR="00954DF6" w:rsidRDefault="00954DF6">
            <w:pPr>
              <w:snapToGrid w:val="0"/>
              <w:spacing w:line="288" w:lineRule="auto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8"/>
              </w:rPr>
            </w:pPr>
          </w:p>
          <w:p w:rsidR="00954DF6" w:rsidRDefault="00954DF6">
            <w:pPr>
              <w:wordWrap/>
              <w:snapToGrid w:val="0"/>
              <w:spacing w:line="216" w:lineRule="auto"/>
              <w:ind w:leftChars="86" w:left="430" w:right="102" w:hangingChars="150" w:hanging="258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2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 xml:space="preserve">※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>개인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>신용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 xml:space="preserve">정보 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>수집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ㆍ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>이용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8"/>
              </w:rPr>
              <w:t>ㆍ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>제공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 xml:space="preserve"> 동의는 본 사업 수행을 위한 필수사항으로 위에 대한 동의가 없이는 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  <w:szCs w:val="18"/>
              </w:rPr>
              <w:t>부산글로벌게임센터</w:t>
            </w:r>
            <w:r>
              <w:rPr>
                <w:rFonts w:ascii="맑은 고딕" w:hAnsi="맑은 고딕" w:cs="굴림" w:hint="eastAsia"/>
                <w:color w:val="000000"/>
                <w:spacing w:val="-4"/>
                <w:w w:val="95"/>
                <w:kern w:val="0"/>
                <w:sz w:val="18"/>
                <w:szCs w:val="18"/>
              </w:rPr>
              <w:t xml:space="preserve"> </w:t>
            </w:r>
            <w:r>
              <w:rPr>
                <w:rFonts w:ascii="Arial" w:eastAsia="맑은 고딕" w:hAnsi="Arial" w:cs="Arial"/>
                <w:sz w:val="18"/>
                <w:szCs w:val="18"/>
              </w:rPr>
              <w:t>ORANGE FARM</w:t>
            </w:r>
            <w:r>
              <w:rPr>
                <w:rFonts w:ascii="맑은 고딕" w:eastAsia="맑은 고딕" w:hAnsi="맑은 고딕" w:cs="굴림"/>
                <w:color w:val="000000"/>
                <w:spacing w:val="-4"/>
                <w:w w:val="95"/>
                <w:kern w:val="0"/>
                <w:sz w:val="18"/>
              </w:rPr>
              <w:t xml:space="preserve"> 입주신청이 불가합니다</w:t>
            </w:r>
            <w:r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</w:rPr>
              <w:t>.</w:t>
            </w:r>
          </w:p>
          <w:p w:rsidR="00954DF6" w:rsidRDefault="00954DF6">
            <w:pPr>
              <w:wordWrap/>
              <w:snapToGrid w:val="0"/>
              <w:spacing w:line="216" w:lineRule="auto"/>
              <w:ind w:leftChars="120" w:left="400" w:right="102" w:hangingChars="133" w:hanging="16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2"/>
                <w:szCs w:val="12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2"/>
                <w:szCs w:val="12"/>
              </w:rPr>
              <w:t xml:space="preserve">※ </w:t>
            </w:r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>신용정보업자를 통한 귀사</w:t>
            </w:r>
            <w:r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12"/>
                <w:szCs w:val="12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>귀하</w:t>
            </w:r>
            <w:r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12"/>
                <w:szCs w:val="12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>의 신용조회사실이 귀사</w:t>
            </w:r>
            <w:r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12"/>
                <w:szCs w:val="12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>귀하</w:t>
            </w:r>
            <w:r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12"/>
                <w:szCs w:val="12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 xml:space="preserve">의 신용등급을 </w:t>
            </w:r>
            <w:proofErr w:type="spellStart"/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>하락시킬</w:t>
            </w:r>
            <w:proofErr w:type="spellEnd"/>
            <w:r>
              <w:rPr>
                <w:rFonts w:ascii="맑은 고딕" w:eastAsia="맑은 고딕" w:hAnsi="맑은 고딕" w:cs="굴림"/>
                <w:color w:val="000000"/>
                <w:spacing w:val="-16"/>
                <w:w w:val="95"/>
                <w:kern w:val="0"/>
                <w:sz w:val="12"/>
                <w:szCs w:val="12"/>
              </w:rPr>
              <w:t xml:space="preserve"> 수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6"/>
                <w:w w:val="95"/>
                <w:kern w:val="0"/>
                <w:sz w:val="12"/>
                <w:szCs w:val="12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8"/>
                <w:w w:val="95"/>
                <w:kern w:val="0"/>
                <w:sz w:val="12"/>
                <w:szCs w:val="12"/>
              </w:rPr>
              <w:t>있습니다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2"/>
                <w:szCs w:val="12"/>
              </w:rPr>
              <w:t>.</w:t>
            </w:r>
          </w:p>
          <w:p w:rsidR="00954DF6" w:rsidRDefault="00954DF6">
            <w:pPr>
              <w:wordWrap/>
              <w:snapToGrid w:val="0"/>
              <w:spacing w:line="264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8"/>
                <w:szCs w:val="24"/>
              </w:rPr>
            </w:pPr>
          </w:p>
          <w:p w:rsidR="00954DF6" w:rsidRDefault="00954DF6">
            <w:pPr>
              <w:wordWrap/>
              <w:snapToGrid w:val="0"/>
              <w:spacing w:line="264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w w:val="95"/>
                <w:kern w:val="0"/>
                <w:szCs w:val="24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w w:val="95"/>
                <w:kern w:val="0"/>
                <w:szCs w:val="24"/>
              </w:rPr>
              <w:t>동의서 유효기간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10"/>
                <w:w w:val="95"/>
                <w:kern w:val="0"/>
                <w:sz w:val="18"/>
              </w:rPr>
              <w:t>○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동의서 제출시점에서 부산글로벌게임센터 입주지원실 계약종료 시까지 유효</w:t>
            </w:r>
          </w:p>
          <w:p w:rsidR="00954DF6" w:rsidRDefault="00954DF6">
            <w:pPr>
              <w:snapToGrid w:val="0"/>
              <w:spacing w:line="216" w:lineRule="auto"/>
              <w:ind w:left="658" w:right="62" w:hanging="301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다만</w:t>
            </w:r>
            <w:r>
              <w:rPr>
                <w:rFonts w:ascii="맑은 고딕" w:eastAsia="맑은 고딕" w:hAnsi="맑은 고딕" w:cs="굴림" w:hint="eastAsia"/>
                <w:color w:val="000000"/>
                <w:spacing w:val="-10"/>
                <w:w w:val="95"/>
                <w:kern w:val="0"/>
                <w:sz w:val="18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8"/>
              </w:rPr>
              <w:t>본인의 신청서가 진흥원 또는 본인의 의사에 의해 거절된 경우에는 그 시점부터 동의의 효력 소멸</w:t>
            </w:r>
          </w:p>
          <w:p w:rsidR="00954DF6" w:rsidRDefault="00954DF6">
            <w:pPr>
              <w:snapToGrid w:val="0"/>
              <w:spacing w:line="216" w:lineRule="auto"/>
              <w:ind w:left="660" w:right="60" w:hanging="300"/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w w:val="95"/>
                <w:kern w:val="0"/>
                <w:sz w:val="12"/>
              </w:rPr>
            </w:pPr>
          </w:p>
          <w:p w:rsidR="00954DF6" w:rsidRDefault="00954DF6">
            <w:pPr>
              <w:wordWrap/>
              <w:snapToGrid w:val="0"/>
              <w:spacing w:line="192" w:lineRule="auto"/>
              <w:ind w:left="800" w:right="200" w:hanging="3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spacing w:val="-4"/>
                <w:kern w:val="0"/>
                <w:sz w:val="16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위 내용을 확인하였으며 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 xml:space="preserve">정보 </w:t>
            </w:r>
            <w:proofErr w:type="spellStart"/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수집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>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이용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>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>제공에</w:t>
            </w:r>
            <w:proofErr w:type="spellEnd"/>
            <w:r>
              <w:rPr>
                <w:rFonts w:ascii="맑은 고딕" w:eastAsia="맑은 고딕" w:hAnsi="맑은 고딕" w:cs="굴림"/>
                <w:b/>
                <w:bCs/>
                <w:color w:val="000000"/>
                <w:spacing w:val="-4"/>
                <w:kern w:val="0"/>
                <w:szCs w:val="24"/>
              </w:rPr>
              <w:t xml:space="preserve"> 동의합니다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>.</w:t>
            </w:r>
          </w:p>
          <w:p w:rsidR="00954DF6" w:rsidRDefault="00954DF6">
            <w:pPr>
              <w:snapToGrid w:val="0"/>
              <w:spacing w:line="192" w:lineRule="auto"/>
              <w:ind w:firstLineChars="3800" w:firstLine="7600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4"/>
              </w:rPr>
              <w:t xml:space="preserve">20 </w:t>
            </w:r>
            <w:proofErr w:type="gramStart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>년</w:t>
            </w:r>
            <w:r>
              <w:rPr>
                <w:rFonts w:ascii="맑은 고딕" w:hAnsi="맑은 고딕" w:cs="굴림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 xml:space="preserve"> 월</w:t>
            </w:r>
            <w:proofErr w:type="gramEnd"/>
            <w:r>
              <w:rPr>
                <w:rFonts w:ascii="맑은 고딕" w:hAnsi="맑은 고딕" w:cs="굴림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4"/>
              </w:rPr>
              <w:t xml:space="preserve"> 일</w:t>
            </w:r>
          </w:p>
          <w:tbl>
            <w:tblPr>
              <w:tblOverlap w:val="never"/>
              <w:tblW w:w="0" w:type="auto"/>
              <w:tblInd w:w="509" w:type="dxa"/>
              <w:tblBorders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insideH w:val="none" w:sz="0" w:space="0" w:color="000000"/>
                <w:insideV w:val="none" w:sz="0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0"/>
              <w:gridCol w:w="3815"/>
              <w:gridCol w:w="2300"/>
            </w:tblGrid>
            <w:tr w:rsidR="00A10645" w:rsidTr="00A10645">
              <w:trPr>
                <w:trHeight w:val="423"/>
              </w:trPr>
              <w:tc>
                <w:tcPr>
                  <w:tcW w:w="2300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F1F1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  <w:t>구 분</w:t>
                  </w:r>
                </w:p>
              </w:tc>
              <w:tc>
                <w:tcPr>
                  <w:tcW w:w="3815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F1F1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  <w:t>성 명</w:t>
                  </w:r>
                </w:p>
              </w:tc>
              <w:tc>
                <w:tcPr>
                  <w:tcW w:w="2300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F1F1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  <w:t>날 인</w:t>
                  </w:r>
                </w:p>
              </w:tc>
            </w:tr>
            <w:tr w:rsidR="00A10645" w:rsidTr="00A10645">
              <w:trPr>
                <w:trHeight w:val="361"/>
              </w:trPr>
              <w:tc>
                <w:tcPr>
                  <w:tcW w:w="2300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신청자</w:t>
                  </w:r>
                </w:p>
              </w:tc>
              <w:tc>
                <w:tcPr>
                  <w:tcW w:w="3815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snapToGrid w:val="0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2300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A10645" w:rsidRDefault="00A10645">
                  <w:pPr>
                    <w:wordWrap/>
                    <w:snapToGrid w:val="0"/>
                    <w:jc w:val="right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(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  <w:t>인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)</w:t>
                  </w:r>
                </w:p>
              </w:tc>
            </w:tr>
          </w:tbl>
          <w:p w:rsidR="00954DF6" w:rsidRDefault="00954DF6">
            <w:pPr>
              <w:wordWrap/>
              <w:snapToGrid w:val="0"/>
              <w:spacing w:line="168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954DF6" w:rsidRDefault="00954DF6">
            <w:pPr>
              <w:wordWrap/>
              <w:snapToGrid w:val="0"/>
              <w:spacing w:line="168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재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  <w:proofErr w:type="spellStart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>부산정보산업진흥원장</w:t>
            </w:r>
            <w:proofErr w:type="spellEnd"/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귀하</w:t>
            </w:r>
          </w:p>
        </w:tc>
      </w:tr>
    </w:tbl>
    <w:p w:rsidR="00954DF6" w:rsidRDefault="00954DF6">
      <w:pPr>
        <w:jc w:val="center"/>
        <w:rPr>
          <w:rFonts w:ascii="맑은 고딕" w:eastAsia="맑은 고딕" w:hAnsi="맑은 고딕"/>
          <w:b/>
          <w:sz w:val="24"/>
          <w:szCs w:val="24"/>
        </w:rPr>
      </w:pPr>
    </w:p>
    <w:p w:rsidR="00954DF6" w:rsidRDefault="00954DF6">
      <w:pPr>
        <w:jc w:val="center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 xml:space="preserve">부산 글로벌게임센터 </w:t>
      </w:r>
      <w:r>
        <w:rPr>
          <w:rFonts w:ascii="맑은 고딕" w:eastAsia="맑은 고딕" w:hAnsi="맑은 고딕"/>
          <w:b/>
          <w:sz w:val="24"/>
          <w:szCs w:val="24"/>
        </w:rPr>
        <w:t xml:space="preserve">ORANGE FARM </w:t>
      </w:r>
      <w:r>
        <w:rPr>
          <w:rFonts w:ascii="맑은 고딕" w:eastAsia="맑은 고딕" w:hAnsi="맑은 고딕" w:hint="eastAsia"/>
          <w:b/>
          <w:sz w:val="24"/>
          <w:szCs w:val="24"/>
        </w:rPr>
        <w:t>입주 신청서 작성 안내</w:t>
      </w:r>
    </w:p>
    <w:p w:rsidR="00954DF6" w:rsidRDefault="00954DF6">
      <w:pPr>
        <w:rPr>
          <w:rFonts w:ascii="맑은 고딕" w:eastAsia="맑은 고딕" w:hAnsi="맑은 고딕"/>
          <w:b/>
          <w:sz w:val="22"/>
          <w:szCs w:val="22"/>
        </w:rPr>
      </w:pPr>
    </w:p>
    <w:p w:rsidR="00954DF6" w:rsidRDefault="00954DF6">
      <w:pPr>
        <w:rPr>
          <w:rFonts w:ascii="맑은 고딕" w:eastAsia="맑은 고딕" w:hAnsi="맑은 고딕"/>
          <w:b/>
          <w:sz w:val="22"/>
          <w:szCs w:val="22"/>
        </w:rPr>
      </w:pPr>
    </w:p>
    <w:p w:rsidR="00954DF6" w:rsidRDefault="00954DF6">
      <w:pPr>
        <w:rPr>
          <w:rFonts w:ascii="맑은 고딕" w:eastAsia="맑은 고딕" w:hAnsi="맑은 고딕"/>
          <w:b/>
          <w:sz w:val="22"/>
          <w:szCs w:val="22"/>
        </w:rPr>
      </w:pPr>
      <w:r>
        <w:rPr>
          <w:rFonts w:ascii="맑은 고딕" w:eastAsia="맑은 고딕" w:hAnsi="맑은 고딕" w:hint="eastAsia"/>
          <w:b/>
          <w:sz w:val="22"/>
          <w:szCs w:val="22"/>
        </w:rPr>
        <w:t>1. 신청서 작성 및 제출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신청서 양식 내 기재하여야 할 항목을 변경하지 말 것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신청서 양식에</w:t>
      </w:r>
      <w:r>
        <w:rPr>
          <w:rFonts w:ascii="맑은 고딕" w:eastAsia="맑은 고딕" w:hAnsi="맑은 고딕"/>
        </w:rPr>
        <w:t>서</w:t>
      </w:r>
      <w:r>
        <w:rPr>
          <w:rFonts w:ascii="맑은 고딕" w:eastAsia="맑은 고딕" w:hAnsi="맑은 고딕" w:hint="eastAsia"/>
        </w:rPr>
        <w:t xml:space="preserve"> 요구하는 기재 방법을 준수할 것 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표의 행 수가 부족할 경우 늘려서 작성하고, 남는 경우 빈 셀은 삭제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신청서 및 별첨자료는 반드시 지정된 파일 형태로 제출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Application 페이지를 통해 제출하는 신청서는 본 안내 페이지를 삭제하고 제출</w:t>
      </w:r>
    </w:p>
    <w:p w:rsidR="00954DF6" w:rsidRDefault="00954DF6">
      <w:pPr>
        <w:rPr>
          <w:rFonts w:ascii="맑은 고딕" w:eastAsia="맑은 고딕" w:hAnsi="맑은 고딕"/>
        </w:rPr>
      </w:pPr>
    </w:p>
    <w:p w:rsidR="00954DF6" w:rsidRDefault="00954DF6">
      <w:pPr>
        <w:rPr>
          <w:rFonts w:ascii="맑은 고딕" w:eastAsia="맑은 고딕" w:hAnsi="맑은 고딕"/>
          <w:b/>
          <w:sz w:val="22"/>
          <w:szCs w:val="22"/>
        </w:rPr>
      </w:pPr>
      <w:r>
        <w:rPr>
          <w:rFonts w:ascii="맑은 고딕" w:eastAsia="맑은 고딕" w:hAnsi="맑은 고딕" w:hint="eastAsia"/>
          <w:b/>
          <w:sz w:val="22"/>
          <w:szCs w:val="22"/>
        </w:rPr>
        <w:t>2. 제출시 유의사항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제출된 신청서와 별첨자료는 제출 후 임의 수정 또는 추가될 수 없으며 반환하지 않음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부산 글로벌게임센터 ORANGE FARM 최종 합격자로 선정 이후 신청서의 허위사실 기록 또는 부적격 </w:t>
      </w:r>
      <w:r>
        <w:rPr>
          <w:rFonts w:ascii="맑은 고딕" w:eastAsia="맑은 고딕" w:hAnsi="맑은 고딕" w:hint="eastAsia"/>
        </w:rPr>
        <w:br/>
        <w:t>사유가 발견될 경우 합격이 취소될 수 있으며, 관련하여 발생하는 일체의 법적, 도덕적, 금전적,</w:t>
      </w:r>
      <w:r>
        <w:rPr>
          <w:rFonts w:ascii="맑은 고딕" w:eastAsia="맑은 고딕" w:hAnsi="맑은 고딕" w:hint="eastAsia"/>
        </w:rPr>
        <w:br/>
        <w:t>민</w:t>
      </w:r>
      <w:r>
        <w:rPr>
          <w:rFonts w:ascii="맑은 고딕" w:eastAsia="맑은 고딕" w:hAnsi="맑은 고딕" w:hint="eastAsia"/>
        </w:rPr>
        <w:sym w:font="Wingdings 2" w:char="F096"/>
      </w:r>
      <w:r>
        <w:rPr>
          <w:rFonts w:ascii="맑은 고딕" w:eastAsia="맑은 고딕" w:hAnsi="맑은 고딕" w:hint="eastAsia"/>
        </w:rPr>
        <w:t>형사상 책임은 신청자 본인에게 있음</w:t>
      </w:r>
    </w:p>
    <w:p w:rsidR="00954DF6" w:rsidRDefault="00954DF6">
      <w:pPr>
        <w:numPr>
          <w:ilvl w:val="0"/>
          <w:numId w:val="2"/>
        </w:numPr>
        <w:ind w:left="426" w:hanging="142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부적격 사유</w:t>
      </w:r>
    </w:p>
    <w:p w:rsidR="00954DF6" w:rsidRDefault="00954DF6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1) </w:t>
      </w:r>
      <w:r w:rsidR="00046F39">
        <w:rPr>
          <w:rFonts w:ascii="맑은 고딕" w:eastAsia="맑은 고딕" w:hAnsi="맑은 고딕" w:hint="eastAsia"/>
        </w:rPr>
        <w:t xml:space="preserve">입주자 본인이 </w:t>
      </w:r>
      <w:r>
        <w:rPr>
          <w:rFonts w:ascii="맑은 고딕" w:eastAsia="맑은 고딕" w:hAnsi="맑은 고딕" w:hint="eastAsia"/>
        </w:rPr>
        <w:t>사회적 물의 또는 형사처벌대상이 되는 행위를 저지른 경우</w:t>
      </w:r>
    </w:p>
    <w:p w:rsidR="00954DF6" w:rsidRDefault="00954DF6">
      <w:pPr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2) 타 기관 또는 회사의 창업보육 프로그램과 중복 수혜를 받는 경우</w:t>
      </w:r>
    </w:p>
    <w:p w:rsidR="00954DF6" w:rsidRDefault="00954DF6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(ex. 다른 입주공간 지원 혜택이 있는 프로그램을 통해 입주 공간을 이중으로 지원받는 경우)</w:t>
      </w:r>
    </w:p>
    <w:p w:rsidR="00954DF6" w:rsidRDefault="00954DF6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3) 사업 영위에 심각한 문제가 있는 수준의 금전적, 계약적 물의를 일으킨 경우</w:t>
      </w:r>
    </w:p>
    <w:p w:rsidR="00954DF6" w:rsidRDefault="00954DF6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4) 기타 부적합하다고 판단된 입주 결격사유가 있는 경우</w:t>
      </w:r>
    </w:p>
    <w:p w:rsidR="00954DF6" w:rsidRDefault="00954DF6"/>
    <w:sectPr w:rsidR="00954DF6">
      <w:pgSz w:w="11906" w:h="16838" w:code="9"/>
      <w:pgMar w:top="1985" w:right="1134" w:bottom="1701" w:left="1134" w:header="454" w:footer="454" w:gutter="0"/>
      <w:cols w:space="425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86C" w:rsidRDefault="0095086C">
      <w:r>
        <w:separator/>
      </w:r>
    </w:p>
  </w:endnote>
  <w:endnote w:type="continuationSeparator" w:id="0">
    <w:p w:rsidR="0095086C" w:rsidRDefault="00950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신명 태고딕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3731" w:rsidRDefault="00643731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DF6" w:rsidRDefault="00954DF6"/>
  <w:tbl>
    <w:tblPr>
      <w:tblW w:w="9781" w:type="dxa"/>
      <w:tblInd w:w="108" w:type="dxa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1E0" w:firstRow="1" w:lastRow="1" w:firstColumn="1" w:lastColumn="1" w:noHBand="0" w:noVBand="0"/>
    </w:tblPr>
    <w:tblGrid>
      <w:gridCol w:w="1985"/>
      <w:gridCol w:w="7796"/>
    </w:tblGrid>
    <w:tr w:rsidR="00954DF6">
      <w:trPr>
        <w:trHeight w:val="554"/>
      </w:trPr>
      <w:tc>
        <w:tcPr>
          <w:tcW w:w="9781" w:type="dxa"/>
          <w:gridSpan w:val="2"/>
          <w:shd w:val="clear" w:color="auto" w:fill="auto"/>
        </w:tcPr>
        <w:p w:rsidR="00954DF6" w:rsidRDefault="00954DF6">
          <w:pPr>
            <w:pStyle w:val="a5"/>
            <w:pBdr>
              <w:top w:val="single" w:sz="12" w:space="1" w:color="808080"/>
            </w:pBdr>
            <w:tabs>
              <w:tab w:val="clear" w:pos="4252"/>
              <w:tab w:val="clear" w:pos="8504"/>
              <w:tab w:val="right" w:pos="8889"/>
            </w:tabs>
            <w:jc w:val="right"/>
            <w:rPr>
              <w:rFonts w:eastAsia="굴림"/>
            </w:rPr>
          </w:pPr>
          <w:proofErr w:type="spellStart"/>
          <w:r>
            <w:rPr>
              <w:rFonts w:eastAsia="굴림" w:hint="eastAsia"/>
              <w:b/>
            </w:rPr>
            <w:t>Smilegate</w:t>
          </w:r>
          <w:proofErr w:type="spellEnd"/>
          <w:r>
            <w:rPr>
              <w:rFonts w:eastAsia="굴림" w:hint="eastAsia"/>
              <w:b/>
            </w:rPr>
            <w:t xml:space="preserve"> Foundation</w:t>
          </w:r>
        </w:p>
        <w:p w:rsidR="00954DF6" w:rsidRDefault="00954DF6">
          <w:pPr>
            <w:tabs>
              <w:tab w:val="right" w:pos="8889"/>
            </w:tabs>
          </w:pPr>
        </w:p>
      </w:tc>
    </w:tr>
    <w:tr w:rsidR="00954DF6">
      <w:trPr>
        <w:trHeight w:val="603"/>
      </w:trPr>
      <w:tc>
        <w:tcPr>
          <w:tcW w:w="1985" w:type="dxa"/>
          <w:shd w:val="clear" w:color="auto" w:fill="auto"/>
        </w:tcPr>
        <w:p w:rsidR="00954DF6" w:rsidRDefault="00954DF6">
          <w:pPr>
            <w:tabs>
              <w:tab w:val="right" w:pos="8889"/>
            </w:tabs>
            <w:jc w:val="center"/>
          </w:pPr>
        </w:p>
      </w:tc>
      <w:tc>
        <w:tcPr>
          <w:tcW w:w="7796" w:type="dxa"/>
          <w:shd w:val="clear" w:color="auto" w:fill="auto"/>
        </w:tcPr>
        <w:p w:rsidR="00954DF6" w:rsidRDefault="00954DF6">
          <w:pPr>
            <w:tabs>
              <w:tab w:val="left" w:pos="6037"/>
            </w:tabs>
            <w:ind w:leftChars="-153" w:left="-296" w:hangingChars="6" w:hanging="10"/>
            <w:jc w:val="right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5, </w:t>
          </w:r>
          <w:proofErr w:type="spellStart"/>
          <w:r>
            <w:rPr>
              <w:color w:val="000000"/>
              <w:sz w:val="16"/>
              <w:szCs w:val="16"/>
            </w:rPr>
            <w:t>Nambusunhwan-ro</w:t>
          </w:r>
          <w:proofErr w:type="spellEnd"/>
          <w:r>
            <w:rPr>
              <w:color w:val="000000"/>
              <w:sz w:val="16"/>
              <w:szCs w:val="16"/>
            </w:rPr>
            <w:t xml:space="preserve"> 289-gil, </w:t>
          </w:r>
          <w:proofErr w:type="spellStart"/>
          <w:r>
            <w:rPr>
              <w:color w:val="000000"/>
              <w:sz w:val="16"/>
              <w:szCs w:val="16"/>
            </w:rPr>
            <w:t>Seocho-gu</w:t>
          </w:r>
          <w:proofErr w:type="spellEnd"/>
          <w:r>
            <w:rPr>
              <w:color w:val="000000"/>
              <w:sz w:val="16"/>
              <w:szCs w:val="16"/>
            </w:rPr>
            <w:t xml:space="preserve">, Seoul, Korea </w:t>
          </w:r>
          <w:r>
            <w:rPr>
              <w:rFonts w:hint="eastAsia"/>
              <w:color w:val="000000"/>
              <w:sz w:val="16"/>
              <w:szCs w:val="16"/>
            </w:rPr>
            <w:t>(ZIP :137-820)</w:t>
          </w:r>
        </w:p>
        <w:p w:rsidR="00954DF6" w:rsidRDefault="00954DF6">
          <w:pPr>
            <w:pStyle w:val="a5"/>
            <w:tabs>
              <w:tab w:val="clear" w:pos="8504"/>
              <w:tab w:val="right" w:pos="8889"/>
            </w:tabs>
            <w:spacing w:line="0" w:lineRule="atLeast"/>
            <w:jc w:val="right"/>
            <w:rPr>
              <w:rFonts w:eastAsia="굴림"/>
              <w:sz w:val="16"/>
              <w:szCs w:val="16"/>
            </w:rPr>
          </w:pPr>
          <w:r>
            <w:rPr>
              <w:rFonts w:eastAsia="굴림" w:hint="eastAsia"/>
              <w:sz w:val="16"/>
              <w:szCs w:val="16"/>
            </w:rPr>
            <w:t>http://www.smilegate.com</w:t>
          </w:r>
        </w:p>
        <w:p w:rsidR="00954DF6" w:rsidRDefault="00954DF6">
          <w:pPr>
            <w:tabs>
              <w:tab w:val="right" w:pos="8889"/>
            </w:tabs>
            <w:ind w:firstLineChars="600" w:firstLine="960"/>
            <w:jc w:val="right"/>
          </w:pPr>
          <w:r>
            <w:rPr>
              <w:rFonts w:eastAsia="굴림" w:hint="eastAsia"/>
              <w:sz w:val="16"/>
              <w:szCs w:val="16"/>
            </w:rPr>
            <w:t>Tel.: +82-2-6255-</w:t>
          </w:r>
          <w:proofErr w:type="gramStart"/>
          <w:r>
            <w:rPr>
              <w:rFonts w:eastAsia="굴림" w:hint="eastAsia"/>
              <w:sz w:val="16"/>
              <w:szCs w:val="16"/>
            </w:rPr>
            <w:t>6103  Fax</w:t>
          </w:r>
          <w:proofErr w:type="gramEnd"/>
          <w:r>
            <w:rPr>
              <w:rFonts w:eastAsia="굴림" w:hint="eastAsia"/>
              <w:sz w:val="16"/>
              <w:szCs w:val="16"/>
            </w:rPr>
            <w:t xml:space="preserve">.: +82-2-582-2888  E-mail : </w:t>
          </w:r>
          <w:hyperlink r:id="rId1" w:history="1">
            <w:r w:rsidR="00861561" w:rsidRPr="00861561">
              <w:rPr>
                <w:rStyle w:val="ad"/>
              </w:rPr>
              <w:t>mailto:orangefarm@smilegate.com</w:t>
            </w:r>
          </w:hyperlink>
        </w:p>
      </w:tc>
    </w:tr>
  </w:tbl>
  <w:p w:rsidR="00954DF6" w:rsidRDefault="00954DF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DF6" w:rsidRDefault="00954DF6"/>
  <w:p w:rsidR="00A14E86" w:rsidRDefault="00A14E86"/>
  <w:p w:rsidR="00A14E86" w:rsidRDefault="00A14E86"/>
  <w:p w:rsidR="00A14E86" w:rsidRDefault="00A14E86"/>
  <w:p w:rsidR="00A14E86" w:rsidRDefault="00A14E86">
    <w:r>
      <w:t>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86C" w:rsidRDefault="0095086C">
      <w:r>
        <w:separator/>
      </w:r>
    </w:p>
  </w:footnote>
  <w:footnote w:type="continuationSeparator" w:id="0">
    <w:p w:rsidR="0095086C" w:rsidRDefault="00950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3731" w:rsidRDefault="00643731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tblInd w:w="108" w:type="dxa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1E0" w:firstRow="1" w:lastRow="1" w:firstColumn="1" w:lastColumn="1" w:noHBand="0" w:noVBand="0"/>
    </w:tblPr>
    <w:tblGrid>
      <w:gridCol w:w="4395"/>
      <w:gridCol w:w="5244"/>
    </w:tblGrid>
    <w:tr w:rsidR="00643731">
      <w:trPr>
        <w:trHeight w:val="991"/>
      </w:trPr>
      <w:tc>
        <w:tcPr>
          <w:tcW w:w="4395" w:type="dxa"/>
          <w:shd w:val="clear" w:color="auto" w:fill="auto"/>
        </w:tcPr>
        <w:p w:rsidR="00954DF6" w:rsidRDefault="00643731">
          <w:pPr>
            <w:pStyle w:val="a4"/>
            <w:rPr>
              <w:rFonts w:eastAsia="굴림"/>
              <w:b/>
            </w:rPr>
          </w:pPr>
          <w:r>
            <w:rPr>
              <w:rFonts w:eastAsia="굴림"/>
              <w:b/>
              <w:noProof/>
            </w:rPr>
            <w:drawing>
              <wp:inline distT="0" distB="0" distL="0" distR="0">
                <wp:extent cx="1177775" cy="314325"/>
                <wp:effectExtent l="0" t="0" r="3810" b="0"/>
                <wp:docPr id="3" name="그림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KakaoTalk_20170801_094346568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99218" cy="3200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eastAsia="굴림"/>
              <w:b/>
              <w:noProof/>
            </w:rPr>
            <w:drawing>
              <wp:inline distT="0" distB="0" distL="0" distR="0" wp14:anchorId="1BD3C8B7" wp14:editId="26C7DDD6">
                <wp:extent cx="1095375" cy="289000"/>
                <wp:effectExtent l="0" t="0" r="0" b="0"/>
                <wp:docPr id="1" name="그림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KakaoTalk_20200618_163615484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733" cy="3043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0" w:name="_GoBack"/>
          <w:bookmarkEnd w:id="0"/>
        </w:p>
      </w:tc>
      <w:tc>
        <w:tcPr>
          <w:tcW w:w="5244" w:type="dxa"/>
          <w:shd w:val="clear" w:color="auto" w:fill="auto"/>
        </w:tcPr>
        <w:p w:rsidR="00954DF6" w:rsidRDefault="00954DF6">
          <w:pPr>
            <w:pStyle w:val="a4"/>
            <w:tabs>
              <w:tab w:val="clear" w:pos="4252"/>
              <w:tab w:val="center" w:pos="0"/>
            </w:tabs>
            <w:spacing w:line="0" w:lineRule="atLeast"/>
            <w:jc w:val="right"/>
            <w:rPr>
              <w:rFonts w:eastAsia="굴림"/>
              <w:b/>
            </w:rPr>
          </w:pPr>
          <w:r>
            <w:rPr>
              <w:rFonts w:eastAsia="굴림" w:hint="eastAsia"/>
              <w:b/>
            </w:rPr>
            <w:t xml:space="preserve"> (</w:t>
          </w:r>
          <w:r>
            <w:rPr>
              <w:rFonts w:eastAsia="굴림" w:hint="eastAsia"/>
              <w:b/>
            </w:rPr>
            <w:t>재</w:t>
          </w:r>
          <w:r>
            <w:rPr>
              <w:rFonts w:eastAsia="굴림" w:hint="eastAsia"/>
              <w:b/>
            </w:rPr>
            <w:t>)</w:t>
          </w:r>
          <w:proofErr w:type="spellStart"/>
          <w:r>
            <w:rPr>
              <w:rFonts w:eastAsia="굴림" w:hint="eastAsia"/>
              <w:b/>
            </w:rPr>
            <w:t>부산정보산업진흥원</w:t>
          </w:r>
          <w:proofErr w:type="spellEnd"/>
          <w:r>
            <w:rPr>
              <w:rFonts w:eastAsia="굴림" w:hint="eastAsia"/>
              <w:b/>
            </w:rPr>
            <w:t xml:space="preserve"> </w:t>
          </w:r>
        </w:p>
        <w:p w:rsidR="00954DF6" w:rsidRPr="00C20182" w:rsidRDefault="00954DF6">
          <w:pPr>
            <w:pStyle w:val="a4"/>
            <w:spacing w:line="0" w:lineRule="atLeast"/>
            <w:jc w:val="right"/>
            <w:rPr>
              <w:rFonts w:eastAsia="굴림"/>
              <w:sz w:val="16"/>
            </w:rPr>
          </w:pPr>
        </w:p>
        <w:p w:rsidR="00954DF6" w:rsidRDefault="00643731" w:rsidP="00643731">
          <w:pPr>
            <w:pStyle w:val="a4"/>
            <w:tabs>
              <w:tab w:val="left" w:pos="1200"/>
              <w:tab w:val="right" w:pos="5028"/>
            </w:tabs>
            <w:spacing w:line="0" w:lineRule="atLeast"/>
            <w:jc w:val="left"/>
            <w:rPr>
              <w:rFonts w:eastAsia="굴림"/>
              <w:sz w:val="16"/>
            </w:rPr>
          </w:pPr>
          <w:r>
            <w:rPr>
              <w:rFonts w:eastAsia="굴림"/>
              <w:sz w:val="16"/>
            </w:rPr>
            <w:tab/>
          </w:r>
          <w:r>
            <w:rPr>
              <w:rFonts w:eastAsia="굴림"/>
              <w:sz w:val="16"/>
            </w:rPr>
            <w:tab/>
          </w:r>
          <w:r w:rsidR="00C20182">
            <w:rPr>
              <w:rFonts w:eastAsia="굴림" w:hint="eastAsia"/>
              <w:sz w:val="16"/>
            </w:rPr>
            <w:t>4</w:t>
          </w:r>
          <w:r w:rsidR="00C20182">
            <w:rPr>
              <w:rFonts w:eastAsia="굴림"/>
              <w:sz w:val="16"/>
            </w:rPr>
            <w:t xml:space="preserve">8058 </w:t>
          </w:r>
          <w:r w:rsidR="00C20182">
            <w:rPr>
              <w:rFonts w:eastAsia="굴림" w:hint="eastAsia"/>
              <w:sz w:val="16"/>
            </w:rPr>
            <w:t>부산</w:t>
          </w:r>
          <w:r w:rsidR="00C20182">
            <w:rPr>
              <w:rFonts w:eastAsia="굴림" w:hint="eastAsia"/>
              <w:sz w:val="16"/>
            </w:rPr>
            <w:t xml:space="preserve"> </w:t>
          </w:r>
          <w:r w:rsidR="00C20182">
            <w:rPr>
              <w:rFonts w:eastAsia="굴림" w:hint="eastAsia"/>
              <w:sz w:val="16"/>
            </w:rPr>
            <w:t>해운대구</w:t>
          </w:r>
          <w:r w:rsidR="00C20182">
            <w:rPr>
              <w:rFonts w:eastAsia="굴림" w:hint="eastAsia"/>
              <w:sz w:val="16"/>
            </w:rPr>
            <w:t xml:space="preserve"> </w:t>
          </w:r>
          <w:r w:rsidR="00C20182">
            <w:rPr>
              <w:rFonts w:eastAsia="굴림" w:hint="eastAsia"/>
              <w:sz w:val="16"/>
            </w:rPr>
            <w:t>수영강변대로</w:t>
          </w:r>
          <w:r w:rsidR="00C20182">
            <w:rPr>
              <w:rFonts w:eastAsia="굴림" w:hint="eastAsia"/>
              <w:sz w:val="16"/>
            </w:rPr>
            <w:t xml:space="preserve"> </w:t>
          </w:r>
          <w:r w:rsidR="00C20182">
            <w:rPr>
              <w:rFonts w:eastAsia="굴림"/>
              <w:sz w:val="16"/>
            </w:rPr>
            <w:t>140</w:t>
          </w:r>
        </w:p>
        <w:p w:rsidR="00954DF6" w:rsidRDefault="00C20182">
          <w:pPr>
            <w:pStyle w:val="a4"/>
            <w:spacing w:line="0" w:lineRule="atLeast"/>
            <w:jc w:val="right"/>
            <w:rPr>
              <w:rFonts w:eastAsia="굴림"/>
              <w:sz w:val="16"/>
            </w:rPr>
          </w:pPr>
          <w:proofErr w:type="spellStart"/>
          <w:r>
            <w:rPr>
              <w:rFonts w:eastAsia="굴림" w:hint="eastAsia"/>
              <w:sz w:val="16"/>
            </w:rPr>
            <w:t>부산문화콘텐츠콤플렉스</w:t>
          </w:r>
          <w:proofErr w:type="spellEnd"/>
          <w:r>
            <w:rPr>
              <w:rFonts w:eastAsia="굴림" w:hint="eastAsia"/>
              <w:sz w:val="16"/>
            </w:rPr>
            <w:t xml:space="preserve"> </w:t>
          </w:r>
          <w:r>
            <w:rPr>
              <w:rFonts w:eastAsia="굴림"/>
              <w:sz w:val="16"/>
            </w:rPr>
            <w:t>3</w:t>
          </w:r>
          <w:r>
            <w:rPr>
              <w:rFonts w:eastAsia="굴림" w:hint="eastAsia"/>
              <w:sz w:val="16"/>
            </w:rPr>
            <w:t>층</w:t>
          </w:r>
        </w:p>
        <w:p w:rsidR="00954DF6" w:rsidRDefault="0095086C">
          <w:pPr>
            <w:pStyle w:val="a4"/>
            <w:tabs>
              <w:tab w:val="clear" w:pos="4252"/>
              <w:tab w:val="center" w:pos="5028"/>
            </w:tabs>
            <w:spacing w:line="0" w:lineRule="atLeast"/>
            <w:ind w:leftChars="42" w:left="84"/>
            <w:jc w:val="right"/>
            <w:rPr>
              <w:rFonts w:eastAsia="굴림"/>
              <w:sz w:val="16"/>
            </w:rPr>
          </w:pPr>
          <w:hyperlink r:id="rId3" w:history="1">
            <w:r w:rsidR="00861561" w:rsidRPr="00861561">
              <w:rPr>
                <w:rStyle w:val="ad"/>
              </w:rPr>
              <w:t>http://bgc/</w:t>
            </w:r>
          </w:hyperlink>
          <w:r w:rsidR="00C20182">
            <w:rPr>
              <w:rFonts w:eastAsia="굴림"/>
              <w:sz w:val="16"/>
            </w:rPr>
            <w:t>.</w:t>
          </w:r>
          <w:r w:rsidR="00954DF6">
            <w:rPr>
              <w:rFonts w:eastAsia="굴림"/>
              <w:sz w:val="16"/>
            </w:rPr>
            <w:t>busanit.or.kr</w:t>
          </w:r>
        </w:p>
        <w:p w:rsidR="00954DF6" w:rsidRDefault="00954DF6">
          <w:pPr>
            <w:pStyle w:val="a4"/>
            <w:tabs>
              <w:tab w:val="clear" w:pos="4252"/>
              <w:tab w:val="center" w:pos="5028"/>
            </w:tabs>
            <w:jc w:val="right"/>
            <w:rPr>
              <w:rFonts w:eastAsia="굴림"/>
              <w:sz w:val="16"/>
            </w:rPr>
          </w:pPr>
          <w:r>
            <w:rPr>
              <w:rFonts w:eastAsia="굴림" w:hint="eastAsia"/>
              <w:sz w:val="16"/>
            </w:rPr>
            <w:t>Tel.: 051-749-</w:t>
          </w:r>
          <w:proofErr w:type="gramStart"/>
          <w:r w:rsidR="00C20182">
            <w:rPr>
              <w:rFonts w:eastAsia="굴림"/>
              <w:sz w:val="16"/>
            </w:rPr>
            <w:t>9</w:t>
          </w:r>
          <w:r>
            <w:rPr>
              <w:rFonts w:eastAsia="굴림" w:hint="eastAsia"/>
              <w:sz w:val="16"/>
            </w:rPr>
            <w:t>1</w:t>
          </w:r>
          <w:r w:rsidR="00C20182">
            <w:rPr>
              <w:rFonts w:eastAsia="굴림"/>
              <w:sz w:val="16"/>
            </w:rPr>
            <w:t>54</w:t>
          </w:r>
          <w:r>
            <w:rPr>
              <w:rFonts w:eastAsia="굴림" w:hint="eastAsia"/>
              <w:sz w:val="16"/>
            </w:rPr>
            <w:t xml:space="preserve">  Fax</w:t>
          </w:r>
          <w:proofErr w:type="gramEnd"/>
          <w:r>
            <w:rPr>
              <w:rFonts w:eastAsia="굴림" w:hint="eastAsia"/>
              <w:sz w:val="16"/>
            </w:rPr>
            <w:t>.: 051-749-9</w:t>
          </w:r>
          <w:r w:rsidR="00C20182">
            <w:rPr>
              <w:rFonts w:eastAsia="굴림"/>
              <w:sz w:val="16"/>
            </w:rPr>
            <w:t>184</w:t>
          </w:r>
        </w:p>
        <w:p w:rsidR="00954DF6" w:rsidRDefault="00954DF6">
          <w:pPr>
            <w:pStyle w:val="a4"/>
            <w:tabs>
              <w:tab w:val="center" w:pos="5028"/>
            </w:tabs>
            <w:jc w:val="right"/>
            <w:rPr>
              <w:rFonts w:eastAsia="굴림"/>
              <w:b/>
            </w:rPr>
          </w:pPr>
          <w:proofErr w:type="gramStart"/>
          <w:r>
            <w:rPr>
              <w:rFonts w:eastAsia="굴림" w:hint="eastAsia"/>
              <w:sz w:val="16"/>
            </w:rPr>
            <w:t>E-mail :</w:t>
          </w:r>
          <w:proofErr w:type="gramEnd"/>
          <w:r>
            <w:rPr>
              <w:rFonts w:eastAsia="굴림" w:hint="eastAsia"/>
              <w:sz w:val="16"/>
            </w:rPr>
            <w:t xml:space="preserve"> </w:t>
          </w:r>
          <w:r w:rsidR="00C20182">
            <w:rPr>
              <w:rFonts w:eastAsia="굴림"/>
              <w:sz w:val="16"/>
            </w:rPr>
            <w:t>kkl0528</w:t>
          </w:r>
          <w:r>
            <w:rPr>
              <w:rFonts w:eastAsia="굴림" w:hint="eastAsia"/>
              <w:sz w:val="16"/>
            </w:rPr>
            <w:t>@busanit.or.kr</w:t>
          </w:r>
        </w:p>
      </w:tc>
    </w:tr>
  </w:tbl>
  <w:p w:rsidR="00954DF6" w:rsidRDefault="00954DF6">
    <w:pPr>
      <w:pStyle w:val="a4"/>
      <w:pBdr>
        <w:bottom w:val="single" w:sz="12" w:space="0" w:color="808080"/>
      </w:pBdr>
      <w:tabs>
        <w:tab w:val="left" w:pos="8235"/>
      </w:tabs>
      <w:spacing w:line="0" w:lineRule="atLeas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4DF6" w:rsidRDefault="00954DF6">
    <w:pPr>
      <w:pStyle w:val="a4"/>
    </w:pPr>
  </w:p>
  <w:tbl>
    <w:tblPr>
      <w:tblOverlap w:val="never"/>
      <w:tblW w:w="0" w:type="auto"/>
      <w:tblInd w:w="-87" w:type="dxa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525"/>
    </w:tblGrid>
    <w:tr w:rsidR="00954DF6">
      <w:trPr>
        <w:trHeight w:val="625"/>
      </w:trPr>
      <w:tc>
        <w:tcPr>
          <w:tcW w:w="9525" w:type="dxa"/>
          <w:tcBorders>
            <w:top w:val="single" w:sz="24" w:space="0" w:color="86AFDC"/>
            <w:left w:val="nil"/>
            <w:bottom w:val="single" w:sz="24" w:space="0" w:color="D6D6D6"/>
            <w:right w:val="nil"/>
          </w:tcBorders>
          <w:shd w:val="clear" w:color="auto" w:fill="auto"/>
          <w:tcMar>
            <w:top w:w="28" w:type="dxa"/>
            <w:left w:w="102" w:type="dxa"/>
            <w:bottom w:w="28" w:type="dxa"/>
            <w:right w:w="102" w:type="dxa"/>
          </w:tcMar>
          <w:vAlign w:val="center"/>
        </w:tcPr>
        <w:p w:rsidR="00954DF6" w:rsidRDefault="00954DF6">
          <w:pPr>
            <w:wordWrap/>
            <w:snapToGrid w:val="0"/>
            <w:jc w:val="center"/>
            <w:textAlignment w:val="baseline"/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</w:pPr>
          <w:r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  <w:t>개인</w:t>
          </w:r>
          <w:r>
            <w:rPr>
              <w:rFonts w:ascii="맑은 고딕" w:eastAsia="맑은 고딕" w:hAnsi="맑은 고딕" w:cs="굴림" w:hint="eastAsia"/>
              <w:color w:val="88A1EB"/>
              <w:kern w:val="0"/>
              <w:sz w:val="40"/>
              <w:szCs w:val="40"/>
            </w:rPr>
            <w:t>(</w:t>
          </w:r>
          <w:r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  <w:t>신용</w:t>
          </w:r>
          <w:r>
            <w:rPr>
              <w:rFonts w:ascii="맑은 고딕" w:eastAsia="맑은 고딕" w:hAnsi="맑은 고딕" w:cs="굴림" w:hint="eastAsia"/>
              <w:color w:val="88A1EB"/>
              <w:kern w:val="0"/>
              <w:sz w:val="40"/>
              <w:szCs w:val="40"/>
            </w:rPr>
            <w:t>)</w:t>
          </w:r>
          <w:r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  <w:t xml:space="preserve">정보 </w:t>
          </w:r>
          <w:proofErr w:type="spellStart"/>
          <w:r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  <w:t>수집ㆍ이용ㆍ제공</w:t>
          </w:r>
          <w:proofErr w:type="spellEnd"/>
          <w:r>
            <w:rPr>
              <w:rFonts w:ascii="맑은 고딕" w:eastAsia="맑은 고딕" w:hAnsi="맑은 고딕" w:cs="굴림"/>
              <w:color w:val="88A1EB"/>
              <w:kern w:val="0"/>
              <w:sz w:val="40"/>
              <w:szCs w:val="40"/>
            </w:rPr>
            <w:t xml:space="preserve"> 동의서</w:t>
          </w:r>
        </w:p>
      </w:tc>
    </w:tr>
  </w:tbl>
  <w:p w:rsidR="00954DF6" w:rsidRDefault="00954DF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3BF8FE6E"/>
    <w:lvl w:ilvl="0" w:tplc="04090005">
      <w:start w:val="1"/>
      <w:numFmt w:val="bullet"/>
      <w:lvlText w:val="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710B0EE"/>
    <w:lvl w:ilvl="0" w:tplc="4D1A4A40">
      <w:start w:val="1"/>
      <w:numFmt w:val="bullet"/>
      <w:lvlText w:val="-"/>
      <w:lvlJc w:val="left"/>
      <w:pPr>
        <w:ind w:left="11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851"/>
  <w:defaultTableStyle w:val="a"/>
  <w:drawingGridHorizontalSpacing w:val="100"/>
  <w:displayVerticalDrawingGridEvery w:val="2"/>
  <w:noPunctuationKerning/>
  <w:characterSpacingControl w:val="doNotCompress"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6AB"/>
    <w:rsid w:val="000108FC"/>
    <w:rsid w:val="0001324C"/>
    <w:rsid w:val="00020349"/>
    <w:rsid w:val="000333F1"/>
    <w:rsid w:val="0003368E"/>
    <w:rsid w:val="00035F23"/>
    <w:rsid w:val="00040698"/>
    <w:rsid w:val="00046F39"/>
    <w:rsid w:val="000709F4"/>
    <w:rsid w:val="000719BB"/>
    <w:rsid w:val="00073C07"/>
    <w:rsid w:val="00077A40"/>
    <w:rsid w:val="000811D9"/>
    <w:rsid w:val="0009084E"/>
    <w:rsid w:val="000A18E7"/>
    <w:rsid w:val="000A5BBB"/>
    <w:rsid w:val="000B5D7E"/>
    <w:rsid w:val="000C374B"/>
    <w:rsid w:val="000E3310"/>
    <w:rsid w:val="001005B5"/>
    <w:rsid w:val="001131CB"/>
    <w:rsid w:val="0011380D"/>
    <w:rsid w:val="00114569"/>
    <w:rsid w:val="00121A79"/>
    <w:rsid w:val="00134F05"/>
    <w:rsid w:val="00147F16"/>
    <w:rsid w:val="001548F3"/>
    <w:rsid w:val="001841E8"/>
    <w:rsid w:val="001A5033"/>
    <w:rsid w:val="001B3E52"/>
    <w:rsid w:val="001C091D"/>
    <w:rsid w:val="001C2630"/>
    <w:rsid w:val="001C2E44"/>
    <w:rsid w:val="001C60BB"/>
    <w:rsid w:val="001E2AA0"/>
    <w:rsid w:val="001E37D4"/>
    <w:rsid w:val="001E4ABB"/>
    <w:rsid w:val="001F00CF"/>
    <w:rsid w:val="001F3B22"/>
    <w:rsid w:val="001F3BBB"/>
    <w:rsid w:val="00203EA0"/>
    <w:rsid w:val="00220BC1"/>
    <w:rsid w:val="00230687"/>
    <w:rsid w:val="00235CC6"/>
    <w:rsid w:val="00240B2C"/>
    <w:rsid w:val="00251320"/>
    <w:rsid w:val="00257F2B"/>
    <w:rsid w:val="00261102"/>
    <w:rsid w:val="002816A8"/>
    <w:rsid w:val="002816E0"/>
    <w:rsid w:val="00294803"/>
    <w:rsid w:val="00295ED9"/>
    <w:rsid w:val="00297715"/>
    <w:rsid w:val="002A4FF2"/>
    <w:rsid w:val="002A7B99"/>
    <w:rsid w:val="002B6E6D"/>
    <w:rsid w:val="002C0D25"/>
    <w:rsid w:val="002C7825"/>
    <w:rsid w:val="002E15DA"/>
    <w:rsid w:val="002E3B47"/>
    <w:rsid w:val="002F64F9"/>
    <w:rsid w:val="002F7DC3"/>
    <w:rsid w:val="00310E4E"/>
    <w:rsid w:val="003130CF"/>
    <w:rsid w:val="003222B3"/>
    <w:rsid w:val="00324260"/>
    <w:rsid w:val="00333F0C"/>
    <w:rsid w:val="0033792E"/>
    <w:rsid w:val="003425DA"/>
    <w:rsid w:val="00342E7B"/>
    <w:rsid w:val="003437E3"/>
    <w:rsid w:val="00346760"/>
    <w:rsid w:val="00346A1F"/>
    <w:rsid w:val="003523E4"/>
    <w:rsid w:val="00353AD3"/>
    <w:rsid w:val="00355EAB"/>
    <w:rsid w:val="00361FAD"/>
    <w:rsid w:val="0036433A"/>
    <w:rsid w:val="003724FD"/>
    <w:rsid w:val="00374DFA"/>
    <w:rsid w:val="00376C08"/>
    <w:rsid w:val="00382D72"/>
    <w:rsid w:val="0038569A"/>
    <w:rsid w:val="003928E3"/>
    <w:rsid w:val="00393039"/>
    <w:rsid w:val="003B0D32"/>
    <w:rsid w:val="003B20DD"/>
    <w:rsid w:val="003B50F2"/>
    <w:rsid w:val="003D0795"/>
    <w:rsid w:val="003D14C0"/>
    <w:rsid w:val="003D226E"/>
    <w:rsid w:val="003D50D4"/>
    <w:rsid w:val="003D61ED"/>
    <w:rsid w:val="003E085C"/>
    <w:rsid w:val="003E17B5"/>
    <w:rsid w:val="003F2C1C"/>
    <w:rsid w:val="003F35C5"/>
    <w:rsid w:val="003F3C43"/>
    <w:rsid w:val="003F4412"/>
    <w:rsid w:val="00400E20"/>
    <w:rsid w:val="0041535C"/>
    <w:rsid w:val="00416097"/>
    <w:rsid w:val="00416912"/>
    <w:rsid w:val="00424B03"/>
    <w:rsid w:val="0044091A"/>
    <w:rsid w:val="004426AB"/>
    <w:rsid w:val="00446DA7"/>
    <w:rsid w:val="00456D6F"/>
    <w:rsid w:val="0046084C"/>
    <w:rsid w:val="00461256"/>
    <w:rsid w:val="004656D5"/>
    <w:rsid w:val="004677E6"/>
    <w:rsid w:val="00474B62"/>
    <w:rsid w:val="004818D5"/>
    <w:rsid w:val="00484290"/>
    <w:rsid w:val="00486FA5"/>
    <w:rsid w:val="00487102"/>
    <w:rsid w:val="00496824"/>
    <w:rsid w:val="004B114A"/>
    <w:rsid w:val="004B47E3"/>
    <w:rsid w:val="004B5178"/>
    <w:rsid w:val="004B5AFF"/>
    <w:rsid w:val="004C7A11"/>
    <w:rsid w:val="004D07E9"/>
    <w:rsid w:val="004D50E9"/>
    <w:rsid w:val="004D6750"/>
    <w:rsid w:val="004E7933"/>
    <w:rsid w:val="00504997"/>
    <w:rsid w:val="00506CDA"/>
    <w:rsid w:val="00513E88"/>
    <w:rsid w:val="005205F5"/>
    <w:rsid w:val="00530712"/>
    <w:rsid w:val="005323F6"/>
    <w:rsid w:val="00532616"/>
    <w:rsid w:val="00533A6B"/>
    <w:rsid w:val="005346A4"/>
    <w:rsid w:val="0054368C"/>
    <w:rsid w:val="0054481B"/>
    <w:rsid w:val="0055672D"/>
    <w:rsid w:val="005604E8"/>
    <w:rsid w:val="005623E1"/>
    <w:rsid w:val="00572B61"/>
    <w:rsid w:val="005812A8"/>
    <w:rsid w:val="00581BCB"/>
    <w:rsid w:val="00581F65"/>
    <w:rsid w:val="00583A3B"/>
    <w:rsid w:val="00585D46"/>
    <w:rsid w:val="0058742F"/>
    <w:rsid w:val="005917AB"/>
    <w:rsid w:val="0059385A"/>
    <w:rsid w:val="00593927"/>
    <w:rsid w:val="0059598C"/>
    <w:rsid w:val="00595C6E"/>
    <w:rsid w:val="005A12D9"/>
    <w:rsid w:val="005B77B8"/>
    <w:rsid w:val="005C24FA"/>
    <w:rsid w:val="005C41B0"/>
    <w:rsid w:val="005D5A73"/>
    <w:rsid w:val="005E6972"/>
    <w:rsid w:val="005F1CC2"/>
    <w:rsid w:val="005F4EC7"/>
    <w:rsid w:val="005F583D"/>
    <w:rsid w:val="006005C7"/>
    <w:rsid w:val="006011DA"/>
    <w:rsid w:val="00602195"/>
    <w:rsid w:val="0061185E"/>
    <w:rsid w:val="00613D5B"/>
    <w:rsid w:val="00616C49"/>
    <w:rsid w:val="00620D74"/>
    <w:rsid w:val="00621AA9"/>
    <w:rsid w:val="006228B9"/>
    <w:rsid w:val="00632A38"/>
    <w:rsid w:val="00636D5C"/>
    <w:rsid w:val="006416C3"/>
    <w:rsid w:val="00643731"/>
    <w:rsid w:val="0064685C"/>
    <w:rsid w:val="006561E6"/>
    <w:rsid w:val="006658AF"/>
    <w:rsid w:val="006666E7"/>
    <w:rsid w:val="00666DAF"/>
    <w:rsid w:val="006706CD"/>
    <w:rsid w:val="00673F18"/>
    <w:rsid w:val="00676CD1"/>
    <w:rsid w:val="00680D9A"/>
    <w:rsid w:val="00684BBE"/>
    <w:rsid w:val="00685632"/>
    <w:rsid w:val="00686620"/>
    <w:rsid w:val="006876B0"/>
    <w:rsid w:val="00691C87"/>
    <w:rsid w:val="006938CA"/>
    <w:rsid w:val="00695821"/>
    <w:rsid w:val="00697347"/>
    <w:rsid w:val="00697FB1"/>
    <w:rsid w:val="006A1980"/>
    <w:rsid w:val="006A4254"/>
    <w:rsid w:val="006A75D8"/>
    <w:rsid w:val="006B0EE7"/>
    <w:rsid w:val="006C4F91"/>
    <w:rsid w:val="006D1164"/>
    <w:rsid w:val="006D26EE"/>
    <w:rsid w:val="006E2297"/>
    <w:rsid w:val="006E2999"/>
    <w:rsid w:val="006E38E4"/>
    <w:rsid w:val="006F29F8"/>
    <w:rsid w:val="00712AEE"/>
    <w:rsid w:val="007162EE"/>
    <w:rsid w:val="007166D3"/>
    <w:rsid w:val="0071729A"/>
    <w:rsid w:val="00721EFB"/>
    <w:rsid w:val="007354E7"/>
    <w:rsid w:val="0074685B"/>
    <w:rsid w:val="0074752C"/>
    <w:rsid w:val="0075288E"/>
    <w:rsid w:val="00757332"/>
    <w:rsid w:val="00757654"/>
    <w:rsid w:val="0076417E"/>
    <w:rsid w:val="00773E14"/>
    <w:rsid w:val="00774AD6"/>
    <w:rsid w:val="00780080"/>
    <w:rsid w:val="00783BE6"/>
    <w:rsid w:val="00790817"/>
    <w:rsid w:val="007A1E84"/>
    <w:rsid w:val="007B378B"/>
    <w:rsid w:val="007B407D"/>
    <w:rsid w:val="007B73AD"/>
    <w:rsid w:val="007C1F4E"/>
    <w:rsid w:val="007C69EF"/>
    <w:rsid w:val="007D1A3D"/>
    <w:rsid w:val="007D67EF"/>
    <w:rsid w:val="007E22B6"/>
    <w:rsid w:val="007E329F"/>
    <w:rsid w:val="007F1D24"/>
    <w:rsid w:val="007F2BF4"/>
    <w:rsid w:val="007F4D82"/>
    <w:rsid w:val="0080589E"/>
    <w:rsid w:val="00806B49"/>
    <w:rsid w:val="00806C22"/>
    <w:rsid w:val="00807BAD"/>
    <w:rsid w:val="00815817"/>
    <w:rsid w:val="008171BC"/>
    <w:rsid w:val="00823314"/>
    <w:rsid w:val="00832CC2"/>
    <w:rsid w:val="008356D2"/>
    <w:rsid w:val="008417A4"/>
    <w:rsid w:val="0084277D"/>
    <w:rsid w:val="00851DB5"/>
    <w:rsid w:val="00854BF9"/>
    <w:rsid w:val="00856EFF"/>
    <w:rsid w:val="00861561"/>
    <w:rsid w:val="00870433"/>
    <w:rsid w:val="0087209F"/>
    <w:rsid w:val="00874B6A"/>
    <w:rsid w:val="00877500"/>
    <w:rsid w:val="008800AA"/>
    <w:rsid w:val="008820D2"/>
    <w:rsid w:val="00885BEE"/>
    <w:rsid w:val="00886A29"/>
    <w:rsid w:val="00887334"/>
    <w:rsid w:val="0089012D"/>
    <w:rsid w:val="008A26AB"/>
    <w:rsid w:val="008A46D5"/>
    <w:rsid w:val="008B0139"/>
    <w:rsid w:val="008B678B"/>
    <w:rsid w:val="008C6CBE"/>
    <w:rsid w:val="008C770E"/>
    <w:rsid w:val="008D3287"/>
    <w:rsid w:val="008D5F6F"/>
    <w:rsid w:val="008E533A"/>
    <w:rsid w:val="008F4FE2"/>
    <w:rsid w:val="008F51F3"/>
    <w:rsid w:val="008F7D6C"/>
    <w:rsid w:val="0090160B"/>
    <w:rsid w:val="00901CF4"/>
    <w:rsid w:val="0090254D"/>
    <w:rsid w:val="009051ED"/>
    <w:rsid w:val="00906DF6"/>
    <w:rsid w:val="00910587"/>
    <w:rsid w:val="0091195F"/>
    <w:rsid w:val="00916C1F"/>
    <w:rsid w:val="009401AC"/>
    <w:rsid w:val="009436C9"/>
    <w:rsid w:val="00945A09"/>
    <w:rsid w:val="0095086C"/>
    <w:rsid w:val="00952EEC"/>
    <w:rsid w:val="00954DF6"/>
    <w:rsid w:val="00956C2E"/>
    <w:rsid w:val="00961D96"/>
    <w:rsid w:val="00965DE8"/>
    <w:rsid w:val="00974E91"/>
    <w:rsid w:val="00977193"/>
    <w:rsid w:val="00982332"/>
    <w:rsid w:val="0098791A"/>
    <w:rsid w:val="0099123B"/>
    <w:rsid w:val="009932D7"/>
    <w:rsid w:val="009957FE"/>
    <w:rsid w:val="009A42DC"/>
    <w:rsid w:val="009A67CE"/>
    <w:rsid w:val="009B7562"/>
    <w:rsid w:val="009C2C51"/>
    <w:rsid w:val="009D0A32"/>
    <w:rsid w:val="009D2F8F"/>
    <w:rsid w:val="009D5844"/>
    <w:rsid w:val="009D7A90"/>
    <w:rsid w:val="009E18B7"/>
    <w:rsid w:val="009E3E62"/>
    <w:rsid w:val="009E4303"/>
    <w:rsid w:val="009E6FBC"/>
    <w:rsid w:val="009F18D2"/>
    <w:rsid w:val="009F1C50"/>
    <w:rsid w:val="009F21B5"/>
    <w:rsid w:val="00A10645"/>
    <w:rsid w:val="00A114D5"/>
    <w:rsid w:val="00A14E86"/>
    <w:rsid w:val="00A173D4"/>
    <w:rsid w:val="00A26C25"/>
    <w:rsid w:val="00A450FC"/>
    <w:rsid w:val="00A45D90"/>
    <w:rsid w:val="00A472B7"/>
    <w:rsid w:val="00A57BB9"/>
    <w:rsid w:val="00A64AD6"/>
    <w:rsid w:val="00A67E86"/>
    <w:rsid w:val="00A76FC8"/>
    <w:rsid w:val="00A804B2"/>
    <w:rsid w:val="00A82785"/>
    <w:rsid w:val="00A82A4E"/>
    <w:rsid w:val="00A836F3"/>
    <w:rsid w:val="00A8380C"/>
    <w:rsid w:val="00A91250"/>
    <w:rsid w:val="00A91482"/>
    <w:rsid w:val="00AA7CA2"/>
    <w:rsid w:val="00AB2CF9"/>
    <w:rsid w:val="00AB36B9"/>
    <w:rsid w:val="00AC034A"/>
    <w:rsid w:val="00AC5143"/>
    <w:rsid w:val="00AC6618"/>
    <w:rsid w:val="00AC6936"/>
    <w:rsid w:val="00AC6F72"/>
    <w:rsid w:val="00AD761D"/>
    <w:rsid w:val="00AE0FD6"/>
    <w:rsid w:val="00AE66AD"/>
    <w:rsid w:val="00AF4138"/>
    <w:rsid w:val="00B017C7"/>
    <w:rsid w:val="00B06FF7"/>
    <w:rsid w:val="00B20C16"/>
    <w:rsid w:val="00B24A73"/>
    <w:rsid w:val="00B30BCF"/>
    <w:rsid w:val="00B41CE4"/>
    <w:rsid w:val="00B43A8B"/>
    <w:rsid w:val="00B443C6"/>
    <w:rsid w:val="00B56B60"/>
    <w:rsid w:val="00B620A2"/>
    <w:rsid w:val="00B72553"/>
    <w:rsid w:val="00B77DD0"/>
    <w:rsid w:val="00B807C2"/>
    <w:rsid w:val="00B821F7"/>
    <w:rsid w:val="00B82F45"/>
    <w:rsid w:val="00B87FC0"/>
    <w:rsid w:val="00BB126D"/>
    <w:rsid w:val="00BD2904"/>
    <w:rsid w:val="00BE069E"/>
    <w:rsid w:val="00BE268E"/>
    <w:rsid w:val="00BE2A75"/>
    <w:rsid w:val="00BE6AB9"/>
    <w:rsid w:val="00BE745B"/>
    <w:rsid w:val="00BE77CB"/>
    <w:rsid w:val="00BF24BF"/>
    <w:rsid w:val="00BF4E11"/>
    <w:rsid w:val="00BF6454"/>
    <w:rsid w:val="00BF7A81"/>
    <w:rsid w:val="00C01AD2"/>
    <w:rsid w:val="00C06111"/>
    <w:rsid w:val="00C1000F"/>
    <w:rsid w:val="00C10126"/>
    <w:rsid w:val="00C105BF"/>
    <w:rsid w:val="00C14603"/>
    <w:rsid w:val="00C148D6"/>
    <w:rsid w:val="00C20182"/>
    <w:rsid w:val="00C279F8"/>
    <w:rsid w:val="00C3353B"/>
    <w:rsid w:val="00C37064"/>
    <w:rsid w:val="00C4300B"/>
    <w:rsid w:val="00C54EC8"/>
    <w:rsid w:val="00C56E02"/>
    <w:rsid w:val="00C63427"/>
    <w:rsid w:val="00C65773"/>
    <w:rsid w:val="00C72A64"/>
    <w:rsid w:val="00C74E6C"/>
    <w:rsid w:val="00C76EEE"/>
    <w:rsid w:val="00C85F72"/>
    <w:rsid w:val="00C935EB"/>
    <w:rsid w:val="00C95338"/>
    <w:rsid w:val="00CA7440"/>
    <w:rsid w:val="00CC59B1"/>
    <w:rsid w:val="00CE4458"/>
    <w:rsid w:val="00CE4F14"/>
    <w:rsid w:val="00CE7051"/>
    <w:rsid w:val="00CF050B"/>
    <w:rsid w:val="00CF5FDD"/>
    <w:rsid w:val="00D01B0E"/>
    <w:rsid w:val="00D03DE5"/>
    <w:rsid w:val="00D07523"/>
    <w:rsid w:val="00D16458"/>
    <w:rsid w:val="00D1730D"/>
    <w:rsid w:val="00D23C07"/>
    <w:rsid w:val="00D31097"/>
    <w:rsid w:val="00D4063E"/>
    <w:rsid w:val="00D41B28"/>
    <w:rsid w:val="00D43AE3"/>
    <w:rsid w:val="00D5087A"/>
    <w:rsid w:val="00D517A3"/>
    <w:rsid w:val="00D51E29"/>
    <w:rsid w:val="00D65FA6"/>
    <w:rsid w:val="00D708B3"/>
    <w:rsid w:val="00D71F1F"/>
    <w:rsid w:val="00D73AC2"/>
    <w:rsid w:val="00D8752B"/>
    <w:rsid w:val="00D901D2"/>
    <w:rsid w:val="00D97D9C"/>
    <w:rsid w:val="00DA3C98"/>
    <w:rsid w:val="00DA421C"/>
    <w:rsid w:val="00DA4980"/>
    <w:rsid w:val="00DA794B"/>
    <w:rsid w:val="00DB5A15"/>
    <w:rsid w:val="00DC0B90"/>
    <w:rsid w:val="00DC5749"/>
    <w:rsid w:val="00DE0F7E"/>
    <w:rsid w:val="00DE562F"/>
    <w:rsid w:val="00DF2E7C"/>
    <w:rsid w:val="00DF769B"/>
    <w:rsid w:val="00E04405"/>
    <w:rsid w:val="00E05D28"/>
    <w:rsid w:val="00E16374"/>
    <w:rsid w:val="00E1673B"/>
    <w:rsid w:val="00E2002C"/>
    <w:rsid w:val="00E25EEE"/>
    <w:rsid w:val="00E33AE9"/>
    <w:rsid w:val="00E355D0"/>
    <w:rsid w:val="00E36954"/>
    <w:rsid w:val="00E42832"/>
    <w:rsid w:val="00E4359F"/>
    <w:rsid w:val="00E56A1E"/>
    <w:rsid w:val="00E65570"/>
    <w:rsid w:val="00E71BFB"/>
    <w:rsid w:val="00E71C7D"/>
    <w:rsid w:val="00E728CE"/>
    <w:rsid w:val="00E75A50"/>
    <w:rsid w:val="00E774D0"/>
    <w:rsid w:val="00E80326"/>
    <w:rsid w:val="00E8066E"/>
    <w:rsid w:val="00E82531"/>
    <w:rsid w:val="00E9450C"/>
    <w:rsid w:val="00EB1E56"/>
    <w:rsid w:val="00EC1A28"/>
    <w:rsid w:val="00ED7917"/>
    <w:rsid w:val="00EE65F3"/>
    <w:rsid w:val="00EF09E5"/>
    <w:rsid w:val="00EF7EFB"/>
    <w:rsid w:val="00F02AFC"/>
    <w:rsid w:val="00F06ED3"/>
    <w:rsid w:val="00F32C8E"/>
    <w:rsid w:val="00F436BD"/>
    <w:rsid w:val="00F47E95"/>
    <w:rsid w:val="00F50F86"/>
    <w:rsid w:val="00F678E7"/>
    <w:rsid w:val="00F67AAF"/>
    <w:rsid w:val="00F802FE"/>
    <w:rsid w:val="00F82730"/>
    <w:rsid w:val="00F83EF6"/>
    <w:rsid w:val="00F91699"/>
    <w:rsid w:val="00F95BD2"/>
    <w:rsid w:val="00F96945"/>
    <w:rsid w:val="00FA5BFE"/>
    <w:rsid w:val="00FA7C9C"/>
    <w:rsid w:val="00FB51CF"/>
    <w:rsid w:val="00FB743E"/>
    <w:rsid w:val="00FC3216"/>
    <w:rsid w:val="00FC37A3"/>
    <w:rsid w:val="00FD0AA6"/>
    <w:rsid w:val="00FD7ED7"/>
    <w:rsid w:val="00FE0C34"/>
    <w:rsid w:val="00FE161F"/>
    <w:rsid w:val="00FE453B"/>
    <w:rsid w:val="00FF336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chartTrackingRefBased/>
  <w15:docId w15:val="{A9882326-E01A-41CC-A06A-F56887D5C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42E7B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기본 문단 글꼴"/>
    <w:uiPriority w:val="1"/>
    <w:unhideWhenUsed/>
  </w:style>
  <w:style w:type="paragraph" w:customStyle="1" w:styleId="a4">
    <w:name w:val="머리말"/>
    <w:basedOn w:val="a"/>
    <w:rsid w:val="00342E7B"/>
    <w:pPr>
      <w:tabs>
        <w:tab w:val="center" w:pos="4252"/>
        <w:tab w:val="right" w:pos="8504"/>
      </w:tabs>
      <w:snapToGrid w:val="0"/>
    </w:pPr>
  </w:style>
  <w:style w:type="paragraph" w:customStyle="1" w:styleId="a5">
    <w:name w:val="꼬리말"/>
    <w:basedOn w:val="a"/>
    <w:rsid w:val="00342E7B"/>
    <w:pPr>
      <w:tabs>
        <w:tab w:val="center" w:pos="4252"/>
        <w:tab w:val="right" w:pos="8504"/>
      </w:tabs>
      <w:snapToGrid w:val="0"/>
    </w:pPr>
  </w:style>
  <w:style w:type="table" w:styleId="a6">
    <w:name w:val="Table Grid"/>
    <w:basedOn w:val="a1"/>
    <w:rsid w:val="00B24A73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a7">
    <w:name w:val="표준 단락"/>
    <w:link w:val="Char"/>
    <w:rsid w:val="00B24A73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바탕"/>
      <w:color w:val="000000"/>
    </w:rPr>
  </w:style>
  <w:style w:type="character" w:customStyle="1" w:styleId="Char">
    <w:name w:val="표준 단락 Char"/>
    <w:link w:val="a7"/>
    <w:rsid w:val="00DA421C"/>
    <w:rPr>
      <w:rFonts w:ascii="바탕" w:eastAsia="바탕" w:hAnsi="바탕" w:cs="바탕"/>
      <w:color w:val="000000"/>
      <w:lang w:val="en-US" w:eastAsia="ko-KR" w:bidi="ar-SA"/>
    </w:rPr>
  </w:style>
  <w:style w:type="paragraph" w:customStyle="1" w:styleId="a8">
    <w:name w:val="비즈폼"/>
    <w:rsid w:val="00E4359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22"/>
      <w:szCs w:val="22"/>
    </w:rPr>
  </w:style>
  <w:style w:type="paragraph" w:styleId="a9">
    <w:name w:val="Normal (Web)"/>
    <w:basedOn w:val="a"/>
    <w:rsid w:val="00BE268E"/>
    <w:pPr>
      <w:widowControl/>
      <w:wordWrap/>
      <w:spacing w:before="100" w:beforeAutospacing="1" w:after="100" w:afterAutospacing="1"/>
      <w:jc w:val="left"/>
    </w:pPr>
    <w:rPr>
      <w:rFonts w:ascii="바탕" w:eastAsia="바탕" w:hAnsi="바탕"/>
      <w:kern w:val="0"/>
      <w:sz w:val="24"/>
      <w:szCs w:val="24"/>
    </w:rPr>
  </w:style>
  <w:style w:type="paragraph" w:customStyle="1" w:styleId="hs1">
    <w:name w:val="hs1"/>
    <w:basedOn w:val="a"/>
    <w:rsid w:val="00BE268E"/>
    <w:pPr>
      <w:widowControl/>
      <w:wordWrap/>
      <w:spacing w:before="567" w:line="555" w:lineRule="atLeast"/>
      <w:jc w:val="center"/>
    </w:pPr>
    <w:rPr>
      <w:rFonts w:ascii="신명 태고딕" w:eastAsia="신명 태고딕" w:hAnsi="바탕" w:hint="eastAsia"/>
      <w:color w:val="000000"/>
      <w:kern w:val="0"/>
      <w:sz w:val="30"/>
      <w:szCs w:val="30"/>
    </w:rPr>
  </w:style>
  <w:style w:type="paragraph" w:customStyle="1" w:styleId="s0">
    <w:name w:val="s0"/>
    <w:rsid w:val="002E3B47"/>
    <w:pPr>
      <w:widowControl w:val="0"/>
      <w:autoSpaceDE w:val="0"/>
      <w:autoSpaceDN w:val="0"/>
      <w:adjustRightInd w:val="0"/>
    </w:pPr>
    <w:rPr>
      <w:rFonts w:ascii="바탕" w:eastAsia="바탕" w:hAnsi="맑은 고딕"/>
      <w:sz w:val="24"/>
      <w:szCs w:val="24"/>
    </w:rPr>
  </w:style>
  <w:style w:type="paragraph" w:customStyle="1" w:styleId="MS">
    <w:name w:val="MS바탕글"/>
    <w:basedOn w:val="a"/>
    <w:rsid w:val="002E3B47"/>
    <w:pPr>
      <w:widowControl/>
      <w:wordWrap/>
      <w:snapToGrid w:val="0"/>
      <w:spacing w:line="384" w:lineRule="auto"/>
    </w:pPr>
    <w:rPr>
      <w:rFonts w:ascii="바탕체" w:cs="굴림"/>
      <w:color w:val="000000"/>
      <w:kern w:val="0"/>
    </w:rPr>
  </w:style>
  <w:style w:type="paragraph" w:customStyle="1" w:styleId="aa">
    <w:name w:val="목록 문단"/>
    <w:basedOn w:val="a"/>
    <w:uiPriority w:val="34"/>
    <w:qFormat/>
    <w:rsid w:val="00487102"/>
    <w:pPr>
      <w:ind w:leftChars="400" w:left="800"/>
    </w:pPr>
  </w:style>
  <w:style w:type="paragraph" w:customStyle="1" w:styleId="ab">
    <w:name w:val="풍선 도움말 글자"/>
    <w:basedOn w:val="a"/>
    <w:link w:val="Char0"/>
    <w:rsid w:val="00F802FE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link w:val="ab"/>
    <w:rsid w:val="00F802FE"/>
    <w:rPr>
      <w:rFonts w:ascii="맑은 고딕" w:eastAsia="맑은 고딕" w:hAnsi="맑은 고딕" w:cs="Times New Roman"/>
      <w:kern w:val="2"/>
      <w:sz w:val="18"/>
      <w:szCs w:val="18"/>
    </w:rPr>
  </w:style>
  <w:style w:type="paragraph" w:styleId="ac">
    <w:name w:val="caption"/>
    <w:basedOn w:val="a"/>
    <w:next w:val="a"/>
    <w:unhideWhenUsed/>
    <w:qFormat/>
    <w:rsid w:val="00F95BD2"/>
    <w:rPr>
      <w:b/>
      <w:bCs/>
    </w:rPr>
  </w:style>
  <w:style w:type="character" w:styleId="ad">
    <w:name w:val="Hyperlink"/>
    <w:rsid w:val="0090160B"/>
    <w:rPr>
      <w:color w:val="0000FF"/>
      <w:u w:val="single"/>
    </w:rPr>
  </w:style>
  <w:style w:type="character" w:styleId="ae">
    <w:name w:val="Unresolved Mention"/>
    <w:uiPriority w:val="99"/>
    <w:semiHidden/>
    <w:unhideWhenUsed/>
    <w:rsid w:val="00C20182"/>
    <w:rPr>
      <w:color w:val="605E5C"/>
      <w:shd w:val="clear" w:color="auto" w:fill="E1DFDD"/>
    </w:rPr>
  </w:style>
  <w:style w:type="paragraph" w:styleId="af">
    <w:name w:val="header"/>
    <w:basedOn w:val="a"/>
    <w:link w:val="Char1"/>
    <w:rsid w:val="0064373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f"/>
    <w:rsid w:val="00643731"/>
    <w:rPr>
      <w:kern w:val="2"/>
    </w:rPr>
  </w:style>
  <w:style w:type="paragraph" w:styleId="af0">
    <w:name w:val="footer"/>
    <w:basedOn w:val="a"/>
    <w:link w:val="Char2"/>
    <w:rsid w:val="0064373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f0"/>
    <w:rsid w:val="0064373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orangefarm@smilegate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bgc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44428;&#54785;&#48712;\Application%20Data\Microsoft\Templates\&#51068;&#48152;&#47928;&#49436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F881E-BB7E-4988-B068-303C37FEB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일반문서.dot</Template>
  <TotalTime>288</TotalTime>
  <Pages>5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제2회 스마일게이트공모전 신청서(그래픽)</vt:lpstr>
    </vt:vector>
  </TitlesOfParts>
  <Company>jeffrey</Company>
  <LinksUpToDate>false</LinksUpToDate>
  <CharactersWithSpaces>3561</CharactersWithSpaces>
  <SharedDoc>false</SharedDoc>
  <HyperlinkBase>_x0006_</HyperlinkBase>
  <HLinks>
    <vt:vector size="12" baseType="variant">
      <vt:variant>
        <vt:i4>786471</vt:i4>
      </vt:variant>
      <vt:variant>
        <vt:i4>2</vt:i4>
      </vt:variant>
      <vt:variant>
        <vt:i4>0</vt:i4>
      </vt:variant>
      <vt:variant>
        <vt:i4>5</vt:i4>
      </vt:variant>
      <vt:variant>
        <vt:lpwstr>mailto:orangefarm@smilegate.com</vt:lpwstr>
      </vt:variant>
      <vt:variant>
        <vt:lpwstr/>
      </vt:variant>
      <vt:variant>
        <vt:i4>2752622</vt:i4>
      </vt:variant>
      <vt:variant>
        <vt:i4>0</vt:i4>
      </vt:variant>
      <vt:variant>
        <vt:i4>0</vt:i4>
      </vt:variant>
      <vt:variant>
        <vt:i4>5</vt:i4>
      </vt:variant>
      <vt:variant>
        <vt:lpwstr>http://bgc/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제2회 스마일게이트공모전 신청서(그래픽)</dc:title>
  <dc:subject/>
  <dc:creator>jiwoonkim</dc:creator>
  <cp:keywords/>
  <cp:lastModifiedBy>hp</cp:lastModifiedBy>
  <cp:revision>8</cp:revision>
  <cp:lastPrinted>2015-06-04T00:45:00Z</cp:lastPrinted>
  <dcterms:created xsi:type="dcterms:W3CDTF">2020-06-12T05:10:00Z</dcterms:created>
  <dcterms:modified xsi:type="dcterms:W3CDTF">2020-06-18T11:21:00Z</dcterms:modified>
</cp:coreProperties>
</file>